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F7CD0" w14:textId="263F4584" w:rsidR="5DD5E480" w:rsidRDefault="00A00FC0" w:rsidP="5DD5E480">
      <w:pPr>
        <w:jc w:val="center"/>
        <w:rPr>
          <w:rFonts w:ascii="Gill Sans MT" w:hAnsi="Gill Sans MT"/>
          <w:b/>
          <w:bCs/>
          <w:color w:val="2E653E" w:themeColor="accent5" w:themeShade="BF"/>
          <w:sz w:val="36"/>
          <w:szCs w:val="36"/>
        </w:rPr>
      </w:pPr>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sidRPr="458CAFA9">
        <w:rPr>
          <w:rFonts w:ascii="Gill Sans MT" w:hAnsi="Gill Sans MT"/>
          <w:b/>
          <w:bCs/>
          <w:sz w:val="24"/>
          <w:szCs w:val="24"/>
        </w:rPr>
        <w:t>www.wsfg.waltham.sch.uk</w:t>
      </w: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9F3D46"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132F2B70">
      <w:pPr>
        <w:rPr>
          <w:rFonts w:ascii="Gill Sans MT" w:hAnsi="Gill Sans MT"/>
          <w:b/>
          <w:bCs/>
        </w:rPr>
      </w:pPr>
      <w:r w:rsidRPr="132F2B70">
        <w:rPr>
          <w:rFonts w:ascii="Gill Sans MT" w:hAnsi="Gill Sans MT"/>
          <w:b/>
          <w:bCs/>
        </w:rPr>
        <w:t xml:space="preserve">School Improvement Plan </w:t>
      </w:r>
    </w:p>
    <w:p w14:paraId="14437BD1" w14:textId="3EE28E33" w:rsidR="0A9519C5" w:rsidRDefault="009F3D46" w:rsidP="132F2B70">
      <w:hyperlink r:id="rId14">
        <w:r w:rsidR="598552E3" w:rsidRPr="132F2B70">
          <w:rPr>
            <w:rStyle w:val="Hyperlink"/>
            <w:rFonts w:ascii="Gill Sans MT" w:eastAsia="Times New Roman" w:hAnsi="Gill Sans MT"/>
            <w:sz w:val="24"/>
            <w:szCs w:val="24"/>
          </w:rPr>
          <w:t>https://www.wsfg.waltham.sch.uk/attachments/download.asp?file=3315&amp;type=pdf</w:t>
        </w:r>
      </w:hyperlink>
    </w:p>
    <w:p w14:paraId="4F6DF31B" w14:textId="77777777" w:rsidR="6E50ED65" w:rsidRDefault="6E50ED65" w:rsidP="0A9519C5">
      <w:pPr>
        <w:rPr>
          <w:rFonts w:ascii="Gill Sans MT" w:hAnsi="Gill Sans MT"/>
          <w:b/>
          <w:bCs/>
        </w:rPr>
      </w:pPr>
      <w:r w:rsidRPr="132F2B70">
        <w:rPr>
          <w:rFonts w:ascii="Gill Sans MT" w:hAnsi="Gill Sans MT"/>
          <w:b/>
          <w:bCs/>
        </w:rPr>
        <w:t>Candidates are encouraged to visit the school website for additional information:</w:t>
      </w:r>
    </w:p>
    <w:p w14:paraId="15573DC2" w14:textId="642F2EAC" w:rsidR="6E50ED65" w:rsidRDefault="009F3D46" w:rsidP="0A9519C5">
      <w:pPr>
        <w:rPr>
          <w:rStyle w:val="Hyperlink"/>
          <w:rFonts w:ascii="Gill Sans MT" w:hAnsi="Gill Sans MT"/>
          <w:b/>
          <w:bCs/>
        </w:rPr>
      </w:pPr>
      <w:hyperlink r:id="rId15">
        <w:r w:rsidR="6E50ED65" w:rsidRPr="132F2B70">
          <w:rPr>
            <w:rStyle w:val="Hyperlink"/>
            <w:rFonts w:ascii="Gill Sans MT" w:hAnsi="Gill Sans MT"/>
            <w:b/>
            <w:bCs/>
          </w:rPr>
          <w:t>https://www.wsfg.waltham.sch.uk/</w:t>
        </w:r>
      </w:hyperlink>
    </w:p>
    <w:p w14:paraId="7A2BBD15" w14:textId="4ACB445B" w:rsidR="0A9519C5" w:rsidRDefault="0A9519C5" w:rsidP="0A9519C5">
      <w:pPr>
        <w:rPr>
          <w:rFonts w:ascii="Gill Sans MT" w:eastAsia="Times New Roman" w:hAnsi="Gill Sans MT"/>
          <w:sz w:val="24"/>
          <w:szCs w:val="24"/>
        </w:rPr>
      </w:pP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lastRenderedPageBreak/>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6F14AA3">
      <w:pPr>
        <w:spacing w:line="276" w:lineRule="auto"/>
        <w:rPr>
          <w:rFonts w:ascii="Gill Sans MT" w:hAnsi="Gill Sans MT"/>
          <w:sz w:val="24"/>
          <w:szCs w:val="24"/>
        </w:rPr>
      </w:pPr>
      <w:r w:rsidRPr="06F14AA3">
        <w:rPr>
          <w:rFonts w:ascii="Gill Sans MT" w:hAnsi="Gill Sans MT"/>
          <w:sz w:val="24"/>
          <w:szCs w:val="24"/>
        </w:rPr>
        <w:t xml:space="preserve">Thank you for your interest </w:t>
      </w:r>
      <w:r w:rsidR="75C5E3C4" w:rsidRPr="06F14AA3">
        <w:rPr>
          <w:rFonts w:ascii="Gill Sans MT" w:hAnsi="Gill Sans MT"/>
          <w:sz w:val="24"/>
          <w:szCs w:val="24"/>
        </w:rPr>
        <w:t xml:space="preserve">in applying to Walthamstow School for Girls.  </w:t>
      </w:r>
    </w:p>
    <w:p w14:paraId="72012357" w14:textId="1B9A96E6" w:rsidR="00697997" w:rsidRPr="00344363" w:rsidRDefault="60264A6B" w:rsidP="06F14AA3">
      <w:pPr>
        <w:spacing w:line="276" w:lineRule="auto"/>
        <w:rPr>
          <w:rFonts w:ascii="Gill Sans MT" w:hAnsi="Gill Sans MT"/>
          <w:sz w:val="24"/>
          <w:szCs w:val="24"/>
        </w:rPr>
      </w:pPr>
      <w:r w:rsidRPr="06F14AA3">
        <w:rPr>
          <w:rFonts w:ascii="Gill Sans MT" w:hAnsi="Gill Sans MT"/>
          <w:sz w:val="24"/>
          <w:szCs w:val="24"/>
        </w:rPr>
        <w:t>W</w:t>
      </w:r>
      <w:r w:rsidR="6F8EC30B" w:rsidRPr="06F14AA3">
        <w:rPr>
          <w:rFonts w:ascii="Gill Sans MT" w:hAnsi="Gill Sans MT"/>
          <w:sz w:val="24"/>
          <w:szCs w:val="24"/>
        </w:rPr>
        <w:t>SFG is</w:t>
      </w:r>
      <w:r w:rsidR="0A9235F6" w:rsidRPr="06F14AA3">
        <w:rPr>
          <w:rFonts w:ascii="Gill Sans MT" w:hAnsi="Gill Sans MT"/>
          <w:sz w:val="24"/>
          <w:szCs w:val="24"/>
        </w:rPr>
        <w:t xml:space="preserve"> a</w:t>
      </w:r>
      <w:r w:rsidR="2E6BF202" w:rsidRPr="06F14AA3">
        <w:rPr>
          <w:rFonts w:ascii="Gill Sans MT" w:hAnsi="Gill Sans MT"/>
          <w:sz w:val="24"/>
          <w:szCs w:val="24"/>
        </w:rPr>
        <w:t>n oversubscribed, hig</w:t>
      </w:r>
      <w:r w:rsidR="5AA2DCF7" w:rsidRPr="06F14AA3">
        <w:rPr>
          <w:rFonts w:ascii="Gill Sans MT" w:hAnsi="Gill Sans MT"/>
          <w:sz w:val="24"/>
          <w:szCs w:val="24"/>
        </w:rPr>
        <w:t xml:space="preserve">hly </w:t>
      </w:r>
      <w:r w:rsidR="2E6BF202" w:rsidRPr="06F14AA3">
        <w:rPr>
          <w:rFonts w:ascii="Gill Sans MT" w:hAnsi="Gill Sans MT"/>
          <w:sz w:val="24"/>
          <w:szCs w:val="24"/>
        </w:rPr>
        <w:t xml:space="preserve">successful </w:t>
      </w:r>
      <w:r w:rsidR="0A9235F6" w:rsidRPr="06F14AA3">
        <w:rPr>
          <w:rFonts w:ascii="Gill Sans MT" w:hAnsi="Gill Sans MT"/>
          <w:sz w:val="24"/>
          <w:szCs w:val="24"/>
        </w:rPr>
        <w:t xml:space="preserve">state comprehensive, </w:t>
      </w:r>
      <w:r w:rsidR="206DF5A5" w:rsidRPr="06F14AA3">
        <w:rPr>
          <w:rFonts w:ascii="Gill Sans MT" w:hAnsi="Gill Sans MT"/>
          <w:sz w:val="24"/>
          <w:szCs w:val="24"/>
        </w:rPr>
        <w:t>with</w:t>
      </w:r>
      <w:r w:rsidR="0A9235F6" w:rsidRPr="06F14AA3">
        <w:rPr>
          <w:rFonts w:ascii="Gill Sans MT" w:hAnsi="Gill Sans MT"/>
          <w:sz w:val="24"/>
          <w:szCs w:val="24"/>
        </w:rPr>
        <w:t xml:space="preserve"> a proud history of educating girls since 1890.</w:t>
      </w:r>
      <w:r w:rsidR="1DB732A2" w:rsidRPr="06F14AA3">
        <w:rPr>
          <w:rFonts w:ascii="Gill Sans MT" w:hAnsi="Gill Sans MT"/>
          <w:sz w:val="24"/>
          <w:szCs w:val="24"/>
        </w:rPr>
        <w:t xml:space="preserve">  W</w:t>
      </w:r>
      <w:r w:rsidR="00697997" w:rsidRPr="06F14AA3">
        <w:rPr>
          <w:rFonts w:ascii="Gill Sans MT" w:hAnsi="Gill Sans MT"/>
          <w:sz w:val="24"/>
          <w:szCs w:val="24"/>
        </w:rPr>
        <w:t xml:space="preserve">e are passionate about education being a vehicle for promoting equality </w:t>
      </w:r>
      <w:r w:rsidR="1223E5E0" w:rsidRPr="06F14AA3">
        <w:rPr>
          <w:rFonts w:ascii="Gill Sans MT" w:hAnsi="Gill Sans MT"/>
          <w:sz w:val="24"/>
          <w:szCs w:val="24"/>
        </w:rPr>
        <w:t xml:space="preserve">and our mission is to </w:t>
      </w:r>
      <w:r w:rsidR="00697997" w:rsidRPr="06F14AA3">
        <w:rPr>
          <w:rFonts w:ascii="Gill Sans MT" w:hAnsi="Gill Sans MT"/>
          <w:sz w:val="24"/>
          <w:szCs w:val="24"/>
        </w:rPr>
        <w:t xml:space="preserve">empower young women to become leaders of the future.  Although we are an </w:t>
      </w:r>
      <w:r w:rsidR="24FCEC9F" w:rsidRPr="06F14AA3">
        <w:rPr>
          <w:rFonts w:ascii="Gill Sans MT" w:hAnsi="Gill Sans MT"/>
          <w:sz w:val="24"/>
          <w:szCs w:val="24"/>
        </w:rPr>
        <w:t>O</w:t>
      </w:r>
      <w:r w:rsidR="00697997" w:rsidRPr="06F14AA3">
        <w:rPr>
          <w:rFonts w:ascii="Gill Sans MT" w:hAnsi="Gill Sans MT"/>
          <w:sz w:val="24"/>
          <w:szCs w:val="24"/>
        </w:rPr>
        <w:t>utstanding Schoo</w:t>
      </w:r>
      <w:r w:rsidR="5695DD4A" w:rsidRPr="06F14AA3">
        <w:rPr>
          <w:rFonts w:ascii="Gill Sans MT" w:hAnsi="Gill Sans MT"/>
          <w:sz w:val="24"/>
          <w:szCs w:val="24"/>
        </w:rPr>
        <w:t>l</w:t>
      </w:r>
      <w:r w:rsidR="00697997" w:rsidRPr="06F14AA3">
        <w:rPr>
          <w:rFonts w:ascii="Gill Sans MT" w:hAnsi="Gill Sans MT"/>
          <w:sz w:val="24"/>
          <w:szCs w:val="24"/>
        </w:rPr>
        <w:t xml:space="preserve">, achieve exceptional outcomes and have consistently been in the top </w:t>
      </w:r>
      <w:r w:rsidR="004101AA" w:rsidRPr="06F14AA3">
        <w:rPr>
          <w:rFonts w:ascii="Gill Sans MT" w:hAnsi="Gill Sans MT"/>
          <w:sz w:val="24"/>
          <w:szCs w:val="24"/>
        </w:rPr>
        <w:t>10</w:t>
      </w:r>
      <w:r w:rsidR="00697997" w:rsidRPr="06F14AA3">
        <w:rPr>
          <w:rFonts w:ascii="Gill Sans MT" w:hAnsi="Gill Sans MT"/>
          <w:sz w:val="24"/>
          <w:szCs w:val="24"/>
        </w:rPr>
        <w:t>% of schools nationally for progress</w:t>
      </w:r>
      <w:r w:rsidR="7A288941" w:rsidRPr="06F14AA3">
        <w:rPr>
          <w:rFonts w:ascii="Gill Sans MT" w:hAnsi="Gill Sans MT"/>
          <w:sz w:val="24"/>
          <w:szCs w:val="24"/>
        </w:rPr>
        <w:t xml:space="preserve"> and attainment</w:t>
      </w:r>
      <w:r w:rsidR="00697997" w:rsidRPr="06F14AA3">
        <w:rPr>
          <w:rFonts w:ascii="Gill Sans MT" w:hAnsi="Gill Sans MT"/>
          <w:sz w:val="24"/>
          <w:szCs w:val="24"/>
        </w:rPr>
        <w:t xml:space="preserve">, our focus is on developing exceptional young women, not just on academic achievement.  </w:t>
      </w:r>
      <w:r w:rsidR="5B075FC0" w:rsidRPr="06F14AA3">
        <w:rPr>
          <w:rFonts w:ascii="Gill Sans MT" w:hAnsi="Gill Sans MT"/>
          <w:sz w:val="24"/>
          <w:szCs w:val="24"/>
        </w:rPr>
        <w:t xml:space="preserve">We want to recruit staff who </w:t>
      </w:r>
      <w:r w:rsidR="011A4FA6" w:rsidRPr="06F14AA3">
        <w:rPr>
          <w:rFonts w:ascii="Gill Sans MT" w:hAnsi="Gill Sans MT"/>
          <w:sz w:val="24"/>
          <w:szCs w:val="24"/>
        </w:rPr>
        <w:t xml:space="preserve">actively </w:t>
      </w:r>
      <w:r w:rsidR="5B075FC0" w:rsidRPr="06F14AA3">
        <w:rPr>
          <w:rFonts w:ascii="Gill Sans MT" w:hAnsi="Gill Sans MT"/>
          <w:sz w:val="24"/>
          <w:szCs w:val="24"/>
        </w:rPr>
        <w:t>embrace diversity</w:t>
      </w:r>
      <w:r w:rsidR="46F0678A" w:rsidRPr="06F14AA3">
        <w:rPr>
          <w:rFonts w:ascii="Gill Sans MT" w:hAnsi="Gill Sans MT"/>
          <w:sz w:val="24"/>
          <w:szCs w:val="24"/>
        </w:rPr>
        <w:t xml:space="preserve"> and inclusion</w:t>
      </w:r>
      <w:r w:rsidR="20BFAD2B" w:rsidRPr="06F14AA3">
        <w:rPr>
          <w:rFonts w:ascii="Gill Sans MT" w:hAnsi="Gill Sans MT"/>
          <w:sz w:val="24"/>
          <w:szCs w:val="24"/>
        </w:rPr>
        <w:t xml:space="preserve"> and </w:t>
      </w:r>
      <w:r w:rsidR="3A59D259" w:rsidRPr="06F14AA3">
        <w:rPr>
          <w:rFonts w:ascii="Gill Sans MT" w:hAnsi="Gill Sans MT"/>
          <w:sz w:val="24"/>
          <w:szCs w:val="24"/>
        </w:rPr>
        <w:t xml:space="preserve">who are committed to </w:t>
      </w:r>
      <w:r w:rsidR="39982959" w:rsidRPr="06F14AA3">
        <w:rPr>
          <w:rFonts w:ascii="Gill Sans MT" w:hAnsi="Gill Sans MT"/>
          <w:sz w:val="24"/>
          <w:szCs w:val="24"/>
        </w:rPr>
        <w:t>social justice</w:t>
      </w:r>
      <w:r w:rsidR="3A59D259" w:rsidRPr="06F14AA3">
        <w:rPr>
          <w:rFonts w:ascii="Gill Sans MT" w:hAnsi="Gill Sans MT"/>
          <w:sz w:val="24"/>
          <w:szCs w:val="24"/>
        </w:rPr>
        <w:t xml:space="preserve"> a</w:t>
      </w:r>
      <w:r w:rsidR="43BE3B5D" w:rsidRPr="06F14AA3">
        <w:rPr>
          <w:rFonts w:ascii="Gill Sans MT" w:hAnsi="Gill Sans MT"/>
          <w:sz w:val="24"/>
          <w:szCs w:val="24"/>
        </w:rPr>
        <w:t xml:space="preserve">s part of the state </w:t>
      </w:r>
      <w:r w:rsidR="4A8FF392" w:rsidRPr="06F14AA3">
        <w:rPr>
          <w:rFonts w:ascii="Gill Sans MT" w:hAnsi="Gill Sans MT"/>
          <w:sz w:val="24"/>
          <w:szCs w:val="24"/>
        </w:rPr>
        <w:t>comprehensive s</w:t>
      </w:r>
      <w:r w:rsidR="69A8940F" w:rsidRPr="06F14AA3">
        <w:rPr>
          <w:rFonts w:ascii="Gill Sans MT" w:hAnsi="Gill Sans MT"/>
          <w:sz w:val="24"/>
          <w:szCs w:val="24"/>
        </w:rPr>
        <w:t>ystem.</w:t>
      </w:r>
      <w:r w:rsidR="4A4195B4" w:rsidRPr="06F14AA3">
        <w:rPr>
          <w:rFonts w:ascii="Gill Sans MT" w:hAnsi="Gill Sans MT"/>
          <w:sz w:val="24"/>
          <w:szCs w:val="24"/>
        </w:rPr>
        <w:t xml:space="preserve"> </w:t>
      </w:r>
    </w:p>
    <w:p w14:paraId="30B5B7AB" w14:textId="0C5C6DE9" w:rsidR="00697997" w:rsidRPr="00344363" w:rsidRDefault="00697997" w:rsidP="132F2B70">
      <w:pPr>
        <w:spacing w:line="276" w:lineRule="auto"/>
        <w:rPr>
          <w:rFonts w:ascii="Gill Sans MT" w:hAnsi="Gill Sans MT"/>
          <w:sz w:val="24"/>
          <w:szCs w:val="24"/>
          <w:highlight w:val="yellow"/>
        </w:rPr>
      </w:pPr>
      <w:r w:rsidRPr="06F14AA3">
        <w:rPr>
          <w:rFonts w:ascii="Gill Sans MT" w:hAnsi="Gill Sans MT"/>
          <w:sz w:val="24"/>
          <w:szCs w:val="24"/>
        </w:rPr>
        <w:t>We actively value staff and students</w:t>
      </w:r>
      <w:r w:rsidR="5E2504A3" w:rsidRPr="06F14AA3">
        <w:rPr>
          <w:rFonts w:ascii="Gill Sans MT" w:hAnsi="Gill Sans MT"/>
          <w:sz w:val="24"/>
          <w:szCs w:val="24"/>
        </w:rPr>
        <w:t xml:space="preserve">, both </w:t>
      </w:r>
      <w:r w:rsidRPr="06F14AA3">
        <w:rPr>
          <w:rFonts w:ascii="Gill Sans MT" w:hAnsi="Gill Sans MT"/>
          <w:sz w:val="24"/>
          <w:szCs w:val="24"/>
        </w:rPr>
        <w:t xml:space="preserve">their development and the </w:t>
      </w:r>
      <w:r w:rsidR="3AE86680" w:rsidRPr="06F14AA3">
        <w:rPr>
          <w:rFonts w:ascii="Gill Sans MT" w:hAnsi="Gill Sans MT"/>
          <w:sz w:val="24"/>
          <w:szCs w:val="24"/>
        </w:rPr>
        <w:t>c</w:t>
      </w:r>
      <w:r w:rsidRPr="06F14AA3">
        <w:rPr>
          <w:rFonts w:ascii="Gill Sans MT" w:hAnsi="Gill Sans MT"/>
          <w:sz w:val="24"/>
          <w:szCs w:val="24"/>
        </w:rPr>
        <w:t xml:space="preserve">ontribution they make to shaping the future direction of the school.  Our </w:t>
      </w:r>
      <w:r w:rsidR="7F964EA3" w:rsidRPr="06F14AA3">
        <w:rPr>
          <w:rFonts w:ascii="Gill Sans MT" w:hAnsi="Gill Sans MT"/>
          <w:sz w:val="24"/>
          <w:szCs w:val="24"/>
        </w:rPr>
        <w:t>vision and values,</w:t>
      </w:r>
      <w:r w:rsidRPr="06F14AA3">
        <w:rPr>
          <w:rFonts w:ascii="Gill Sans MT" w:hAnsi="Gill Sans MT"/>
          <w:sz w:val="24"/>
          <w:szCs w:val="24"/>
        </w:rPr>
        <w:t xml:space="preserve"> created</w:t>
      </w:r>
      <w:r w:rsidR="6E071AC0" w:rsidRPr="06F14AA3">
        <w:rPr>
          <w:rFonts w:ascii="Gill Sans MT" w:hAnsi="Gill Sans MT"/>
          <w:sz w:val="24"/>
          <w:szCs w:val="24"/>
        </w:rPr>
        <w:t xml:space="preserve"> with a range of staff, students, parents and governors</w:t>
      </w:r>
      <w:r w:rsidRPr="06F14AA3">
        <w:rPr>
          <w:rFonts w:ascii="Gill Sans MT" w:hAnsi="Gill Sans MT"/>
          <w:sz w:val="24"/>
          <w:szCs w:val="24"/>
        </w:rPr>
        <w:t xml:space="preserve">, </w:t>
      </w:r>
      <w:r w:rsidR="0E2DE69B" w:rsidRPr="06F14AA3">
        <w:rPr>
          <w:rFonts w:ascii="Gill Sans MT" w:hAnsi="Gill Sans MT"/>
          <w:sz w:val="24"/>
          <w:szCs w:val="24"/>
        </w:rPr>
        <w:t xml:space="preserve">along with our School Improvement Plan, </w:t>
      </w:r>
      <w:r w:rsidRPr="06F14AA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6F14AA3">
      <w:pPr>
        <w:spacing w:line="276" w:lineRule="auto"/>
        <w:rPr>
          <w:rFonts w:ascii="Gill Sans MT" w:hAnsi="Gill Sans MT"/>
          <w:sz w:val="24"/>
          <w:szCs w:val="24"/>
          <w:lang w:val="en-US"/>
        </w:rPr>
      </w:pPr>
      <w:r w:rsidRPr="06F14AA3">
        <w:rPr>
          <w:rFonts w:ascii="Gill Sans MT" w:hAnsi="Gill Sans MT"/>
          <w:sz w:val="24"/>
          <w:szCs w:val="24"/>
          <w:lang w:val="en-US"/>
        </w:rPr>
        <w:t>As you read through our prospectus</w:t>
      </w:r>
      <w:r w:rsidR="42EBE8FE" w:rsidRPr="06F14AA3">
        <w:rPr>
          <w:rFonts w:ascii="Gill Sans MT" w:hAnsi="Gill Sans MT"/>
          <w:sz w:val="24"/>
          <w:szCs w:val="24"/>
          <w:lang w:val="en-US"/>
        </w:rPr>
        <w:t xml:space="preserve"> and </w:t>
      </w:r>
      <w:r w:rsidR="03C13C3E" w:rsidRPr="06F14AA3">
        <w:rPr>
          <w:rFonts w:ascii="Gill Sans MT" w:hAnsi="Gill Sans MT"/>
          <w:sz w:val="24"/>
          <w:szCs w:val="24"/>
          <w:lang w:val="en-US"/>
        </w:rPr>
        <w:t xml:space="preserve">this </w:t>
      </w:r>
      <w:r w:rsidR="42EBE8FE" w:rsidRPr="06F14AA3">
        <w:rPr>
          <w:rFonts w:ascii="Gill Sans MT" w:hAnsi="Gill Sans MT"/>
          <w:sz w:val="24"/>
          <w:szCs w:val="24"/>
          <w:lang w:val="en-US"/>
        </w:rPr>
        <w:t>information</w:t>
      </w:r>
      <w:r w:rsidR="30D55040" w:rsidRPr="06F14AA3">
        <w:rPr>
          <w:rFonts w:ascii="Gill Sans MT" w:hAnsi="Gill Sans MT"/>
          <w:sz w:val="24"/>
          <w:szCs w:val="24"/>
          <w:lang w:val="en-US"/>
        </w:rPr>
        <w:t xml:space="preserve"> pack</w:t>
      </w:r>
      <w:r w:rsidRPr="06F14AA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06F14AA3">
      <w:pPr>
        <w:spacing w:line="276" w:lineRule="auto"/>
        <w:rPr>
          <w:rFonts w:ascii="Gill Sans MT" w:hAnsi="Gill Sans MT"/>
          <w:sz w:val="24"/>
          <w:szCs w:val="24"/>
        </w:rPr>
      </w:pPr>
      <w:r w:rsidRPr="06F14AA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6F14AA3">
        <w:rPr>
          <w:rFonts w:ascii="Gill Sans MT" w:hAnsi="Gill Sans MT"/>
          <w:sz w:val="24"/>
          <w:szCs w:val="24"/>
        </w:rPr>
        <w:t>, is ambitious for young people</w:t>
      </w:r>
      <w:r w:rsidRPr="06F14AA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6F14AA3">
      <w:pPr>
        <w:spacing w:line="276" w:lineRule="auto"/>
        <w:rPr>
          <w:rFonts w:ascii="Gill Sans MT" w:hAnsi="Gill Sans MT"/>
          <w:sz w:val="24"/>
          <w:szCs w:val="24"/>
        </w:rPr>
      </w:pPr>
      <w:r w:rsidRPr="06F14AA3">
        <w:rPr>
          <w:rFonts w:ascii="Gill Sans MT" w:hAnsi="Gill Sans MT"/>
          <w:sz w:val="24"/>
          <w:szCs w:val="24"/>
        </w:rPr>
        <w:t>We look forward to welcoming you.</w:t>
      </w:r>
    </w:p>
    <w:p w14:paraId="494FADE1" w14:textId="0AD8FC44" w:rsidR="00697997" w:rsidRPr="00344363" w:rsidRDefault="00697997" w:rsidP="06F14AA3">
      <w:pPr>
        <w:spacing w:line="276" w:lineRule="auto"/>
        <w:rPr>
          <w:rFonts w:ascii="Gill Sans MT" w:hAnsi="Gill Sans MT"/>
          <w:sz w:val="24"/>
          <w:szCs w:val="24"/>
        </w:rPr>
      </w:pPr>
      <w:r w:rsidRPr="06F14AA3">
        <w:rPr>
          <w:rFonts w:ascii="Gill Sans MT" w:hAnsi="Gill Sans MT"/>
          <w:sz w:val="24"/>
          <w:szCs w:val="24"/>
        </w:rPr>
        <w:t>Helen Marriott</w:t>
      </w:r>
    </w:p>
    <w:p w14:paraId="02F71318" w14:textId="28663877" w:rsidR="00924E16" w:rsidRPr="00344363" w:rsidRDefault="00697997" w:rsidP="06F14AA3">
      <w:pPr>
        <w:spacing w:line="276" w:lineRule="auto"/>
        <w:rPr>
          <w:rFonts w:ascii="Gill Sans MT" w:eastAsia="Calibri" w:hAnsi="Gill Sans MT" w:cs="Calibri"/>
          <w:color w:val="000000" w:themeColor="text1"/>
          <w:sz w:val="24"/>
          <w:szCs w:val="24"/>
        </w:rPr>
      </w:pPr>
      <w:r w:rsidRPr="06F14AA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3D167D2E" w14:textId="77777777" w:rsidR="009F3D46" w:rsidRDefault="009F3D46" w:rsidP="5DD5E480">
      <w:pPr>
        <w:spacing w:after="0"/>
        <w:rPr>
          <w:rFonts w:ascii="Gill Sans MT" w:eastAsia="Gill Sans MT" w:hAnsi="Gill Sans MT" w:cs="Gill Sans MT"/>
          <w:color w:val="2E653E" w:themeColor="accent5" w:themeShade="BF"/>
          <w:sz w:val="36"/>
          <w:szCs w:val="36"/>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lastRenderedPageBreak/>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1C3D7B2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8F342A"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335BC1C2" w:rsidR="6C8F9E10" w:rsidRPr="00344363" w:rsidRDefault="6C8F9E10" w:rsidP="5DD5E480">
      <w:pPr>
        <w:spacing w:after="0"/>
        <w:rPr>
          <w:rFonts w:ascii="Gill Sans MT" w:hAnsi="Gill Sans MT"/>
          <w:sz w:val="24"/>
          <w:szCs w:val="24"/>
        </w:rPr>
      </w:pPr>
      <w:r w:rsidRPr="132F2B70">
        <w:rPr>
          <w:rFonts w:ascii="Gill Sans MT" w:hAnsi="Gill Sans MT"/>
          <w:sz w:val="24"/>
          <w:szCs w:val="24"/>
        </w:rPr>
        <w:t>The logos for o</w:t>
      </w:r>
      <w:r w:rsidR="2ADDA6AC" w:rsidRPr="132F2B70">
        <w:rPr>
          <w:rFonts w:ascii="Gill Sans MT" w:hAnsi="Gill Sans MT"/>
          <w:sz w:val="24"/>
          <w:szCs w:val="24"/>
        </w:rPr>
        <w:t xml:space="preserve">ur school values </w:t>
      </w:r>
      <w:r w:rsidR="595CC890" w:rsidRPr="132F2B70">
        <w:rPr>
          <w:rFonts w:ascii="Gill Sans MT" w:hAnsi="Gill Sans MT"/>
          <w:sz w:val="24"/>
          <w:szCs w:val="24"/>
        </w:rPr>
        <w:t>were designed by</w:t>
      </w:r>
      <w:r w:rsidR="363E13D2" w:rsidRPr="132F2B70">
        <w:rPr>
          <w:rFonts w:ascii="Gill Sans MT" w:hAnsi="Gill Sans MT"/>
          <w:sz w:val="24"/>
          <w:szCs w:val="24"/>
        </w:rPr>
        <w:t xml:space="preserve"> </w:t>
      </w:r>
      <w:r w:rsidR="17A5F648" w:rsidRPr="132F2B70">
        <w:rPr>
          <w:rFonts w:ascii="Gill Sans MT" w:hAnsi="Gill Sans MT"/>
          <w:sz w:val="24"/>
          <w:szCs w:val="24"/>
        </w:rPr>
        <w:t xml:space="preserve">our </w:t>
      </w:r>
      <w:r w:rsidR="363E13D2" w:rsidRPr="132F2B70">
        <w:rPr>
          <w:rFonts w:ascii="Gill Sans MT" w:hAnsi="Gill Sans MT"/>
          <w:sz w:val="24"/>
          <w:szCs w:val="24"/>
        </w:rPr>
        <w:t>student</w:t>
      </w:r>
      <w:r w:rsidR="54E7EFF8" w:rsidRPr="132F2B70">
        <w:rPr>
          <w:rFonts w:ascii="Gill Sans MT" w:hAnsi="Gill Sans MT"/>
          <w:sz w:val="24"/>
          <w:szCs w:val="24"/>
        </w:rPr>
        <w:t>s</w:t>
      </w:r>
      <w:r w:rsidR="595CC890" w:rsidRPr="132F2B70">
        <w:rPr>
          <w:rFonts w:ascii="Gill Sans MT" w:hAnsi="Gill Sans MT"/>
          <w:sz w:val="24"/>
          <w:szCs w:val="24"/>
        </w:rPr>
        <w:t xml:space="preserve">.  We actively promote our values through </w:t>
      </w:r>
      <w:r w:rsidR="0C4A0237" w:rsidRPr="132F2B70">
        <w:rPr>
          <w:rFonts w:ascii="Gill Sans MT" w:hAnsi="Gill Sans MT"/>
          <w:sz w:val="24"/>
          <w:szCs w:val="24"/>
        </w:rPr>
        <w:t xml:space="preserve">the </w:t>
      </w:r>
      <w:r w:rsidR="595CC890" w:rsidRPr="132F2B70">
        <w:rPr>
          <w:rFonts w:ascii="Gill Sans MT" w:hAnsi="Gill Sans MT"/>
          <w:sz w:val="24"/>
          <w:szCs w:val="24"/>
        </w:rPr>
        <w:t>pastoral curriculum and assemblies</w:t>
      </w:r>
      <w:r w:rsidR="3AB2610E" w:rsidRPr="132F2B70">
        <w:rPr>
          <w:rFonts w:ascii="Gill Sans MT" w:hAnsi="Gill Sans MT"/>
          <w:sz w:val="24"/>
          <w:szCs w:val="24"/>
        </w:rPr>
        <w:t xml:space="preserve">, through our School Improvement Plan </w:t>
      </w:r>
      <w:r w:rsidR="595CC890" w:rsidRPr="132F2B70">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3BF4EC88">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D05E67C" w:rsidR="591BB8CC" w:rsidRPr="00344363" w:rsidRDefault="591BB8CC" w:rsidP="5DD5E480">
      <w:pPr>
        <w:spacing w:after="0"/>
        <w:rPr>
          <w:rFonts w:ascii="Gill Sans MT" w:eastAsia="Calibri" w:hAnsi="Gill Sans MT" w:cs="Calibri"/>
          <w:color w:val="000000" w:themeColor="text1"/>
          <w:sz w:val="24"/>
          <w:szCs w:val="24"/>
        </w:rPr>
      </w:pPr>
      <w:r w:rsidRPr="06F14AA3">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06F14AA3">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06F14AA3">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06F14AA3">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06F14AA3">
        <w:rPr>
          <w:rFonts w:ascii="Gill Sans MT" w:eastAsia="Calibri" w:hAnsi="Gill Sans MT" w:cs="Calibri"/>
          <w:color w:val="000000" w:themeColor="text1"/>
          <w:sz w:val="24"/>
          <w:szCs w:val="24"/>
        </w:rPr>
        <w:t xml:space="preserve">including planned interventions, our Wellbeing Hub, key workers, learning mentors and </w:t>
      </w:r>
      <w:r w:rsidR="25C31F48" w:rsidRPr="06F14AA3">
        <w:rPr>
          <w:rFonts w:ascii="Gill Sans MT" w:eastAsia="Calibri" w:hAnsi="Gill Sans MT" w:cs="Calibri"/>
          <w:color w:val="000000" w:themeColor="text1"/>
          <w:sz w:val="24"/>
          <w:szCs w:val="24"/>
        </w:rPr>
        <w:t xml:space="preserve">a </w:t>
      </w:r>
      <w:r w:rsidR="6531ADDF" w:rsidRPr="06F14AA3">
        <w:rPr>
          <w:rFonts w:ascii="Gill Sans MT" w:eastAsia="Calibri" w:hAnsi="Gill Sans MT" w:cs="Calibri"/>
          <w:color w:val="000000" w:themeColor="text1"/>
          <w:sz w:val="24"/>
          <w:szCs w:val="24"/>
        </w:rPr>
        <w:t>school counsellor.</w:t>
      </w:r>
    </w:p>
    <w:p w14:paraId="360992B4" w14:textId="2F8FD347"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03A0BD91" w:rsidR="006D30F7" w:rsidRPr="00344363" w:rsidRDefault="154B8BC2"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 xml:space="preserve">Walthamstow School for Girls is a fantastic place to work.  This is reflected in our high staff retention rates, with a number of current staff having served over 20 years with us.  </w:t>
      </w:r>
    </w:p>
    <w:p w14:paraId="15929197" w14:textId="3BBDCB8A" w:rsidR="006D30F7" w:rsidRPr="00344363" w:rsidRDefault="7CB1DA60" w:rsidP="06F14AA3">
      <w:pPr>
        <w:spacing w:line="276" w:lineRule="auto"/>
        <w:rPr>
          <w:rFonts w:ascii="Gill Sans MT" w:hAnsi="Gill Sans MT"/>
          <w:color w:val="000000" w:themeColor="text1"/>
          <w:sz w:val="24"/>
          <w:szCs w:val="24"/>
          <w:lang w:val="en-US"/>
        </w:rPr>
      </w:pPr>
      <w:r w:rsidRPr="512A79E1">
        <w:rPr>
          <w:rFonts w:ascii="Gill Sans MT" w:hAnsi="Gill Sans MT"/>
          <w:color w:val="000000" w:themeColor="text1"/>
          <w:sz w:val="24"/>
          <w:szCs w:val="24"/>
          <w:lang w:val="en-US"/>
        </w:rPr>
        <w:t>O</w:t>
      </w:r>
      <w:r w:rsidR="0FD83A14" w:rsidRPr="512A79E1">
        <w:rPr>
          <w:rFonts w:ascii="Gill Sans MT" w:hAnsi="Gill Sans MT"/>
          <w:color w:val="000000" w:themeColor="text1"/>
          <w:sz w:val="24"/>
          <w:szCs w:val="24"/>
          <w:lang w:val="en-US"/>
        </w:rPr>
        <w:t>ur students are</w:t>
      </w:r>
      <w:r w:rsidR="0320D332" w:rsidRPr="512A79E1">
        <w:rPr>
          <w:rFonts w:ascii="Gill Sans MT" w:hAnsi="Gill Sans MT"/>
          <w:color w:val="000000" w:themeColor="text1"/>
          <w:sz w:val="24"/>
          <w:szCs w:val="24"/>
          <w:lang w:val="en-US"/>
        </w:rPr>
        <w:t xml:space="preserve"> a pleasure to teach</w:t>
      </w:r>
      <w:r w:rsidR="0A04B3E6" w:rsidRPr="512A79E1">
        <w:rPr>
          <w:rFonts w:ascii="Gill Sans MT" w:hAnsi="Gill Sans MT"/>
          <w:color w:val="000000" w:themeColor="text1"/>
          <w:sz w:val="24"/>
          <w:szCs w:val="24"/>
          <w:lang w:val="en-US"/>
        </w:rPr>
        <w:t xml:space="preserve">: they </w:t>
      </w:r>
      <w:r w:rsidR="0320D332" w:rsidRPr="512A79E1">
        <w:rPr>
          <w:rFonts w:ascii="Gill Sans MT" w:hAnsi="Gill Sans MT"/>
          <w:color w:val="000000" w:themeColor="text1"/>
          <w:sz w:val="24"/>
          <w:szCs w:val="24"/>
          <w:lang w:val="en-US"/>
        </w:rPr>
        <w:t>are</w:t>
      </w:r>
      <w:r w:rsidR="0FD83A14" w:rsidRPr="512A79E1">
        <w:rPr>
          <w:rFonts w:ascii="Gill Sans MT" w:hAnsi="Gill Sans MT"/>
          <w:color w:val="000000" w:themeColor="text1"/>
          <w:sz w:val="24"/>
          <w:szCs w:val="24"/>
          <w:lang w:val="en-US"/>
        </w:rPr>
        <w:t xml:space="preserve"> keen to learn and </w:t>
      </w:r>
      <w:r w:rsidR="7278D86B" w:rsidRPr="512A79E1">
        <w:rPr>
          <w:rFonts w:ascii="Gill Sans MT" w:hAnsi="Gill Sans MT"/>
          <w:color w:val="000000" w:themeColor="text1"/>
          <w:sz w:val="24"/>
          <w:szCs w:val="24"/>
          <w:lang w:val="en-US"/>
        </w:rPr>
        <w:t>g</w:t>
      </w:r>
      <w:r w:rsidR="718EA17A" w:rsidRPr="512A79E1">
        <w:rPr>
          <w:rFonts w:ascii="Gill Sans MT" w:hAnsi="Gill Sans MT"/>
          <w:color w:val="000000" w:themeColor="text1"/>
          <w:sz w:val="24"/>
          <w:szCs w:val="24"/>
          <w:lang w:val="en-US"/>
        </w:rPr>
        <w:t xml:space="preserve">rasp any additional </w:t>
      </w:r>
      <w:r w:rsidR="0FD83A14" w:rsidRPr="512A79E1">
        <w:rPr>
          <w:rFonts w:ascii="Gill Sans MT" w:hAnsi="Gill Sans MT"/>
          <w:color w:val="000000" w:themeColor="text1"/>
          <w:sz w:val="24"/>
          <w:szCs w:val="24"/>
          <w:lang w:val="en-US"/>
        </w:rPr>
        <w:t>opportunities</w:t>
      </w:r>
      <w:r w:rsidR="1221F078" w:rsidRPr="512A79E1">
        <w:rPr>
          <w:rFonts w:ascii="Gill Sans MT" w:hAnsi="Gill Sans MT"/>
          <w:color w:val="000000" w:themeColor="text1"/>
          <w:sz w:val="24"/>
          <w:szCs w:val="24"/>
          <w:lang w:val="en-US"/>
        </w:rPr>
        <w:t xml:space="preserve"> to broaden </w:t>
      </w:r>
      <w:r w:rsidR="41E19FFE" w:rsidRPr="512A79E1">
        <w:rPr>
          <w:rFonts w:ascii="Gill Sans MT" w:hAnsi="Gill Sans MT"/>
          <w:color w:val="000000" w:themeColor="text1"/>
          <w:sz w:val="24"/>
          <w:szCs w:val="24"/>
          <w:lang w:val="en-US"/>
        </w:rPr>
        <w:t>their education and experiences</w:t>
      </w:r>
      <w:r w:rsidR="0FD83A14" w:rsidRPr="512A79E1">
        <w:rPr>
          <w:rFonts w:ascii="Gill Sans MT" w:hAnsi="Gill Sans MT"/>
          <w:color w:val="000000" w:themeColor="text1"/>
          <w:sz w:val="24"/>
          <w:szCs w:val="24"/>
          <w:lang w:val="en-US"/>
        </w:rPr>
        <w:t xml:space="preserve">.  </w:t>
      </w:r>
      <w:r w:rsidR="41F78B0A" w:rsidRPr="512A79E1">
        <w:rPr>
          <w:rFonts w:ascii="Gill Sans MT" w:hAnsi="Gill Sans MT"/>
          <w:color w:val="000000" w:themeColor="text1"/>
          <w:sz w:val="24"/>
          <w:szCs w:val="24"/>
          <w:lang w:val="en-US"/>
        </w:rPr>
        <w:t>Visitors to t</w:t>
      </w:r>
      <w:r w:rsidR="6FF9E821" w:rsidRPr="512A79E1">
        <w:rPr>
          <w:rFonts w:ascii="Gill Sans MT" w:hAnsi="Gill Sans MT"/>
          <w:color w:val="000000" w:themeColor="text1"/>
          <w:sz w:val="24"/>
          <w:szCs w:val="24"/>
          <w:lang w:val="en-US"/>
        </w:rPr>
        <w:t xml:space="preserve">he school remark on the calm and productive atmosphere, students’ </w:t>
      </w:r>
      <w:r w:rsidR="6D1BB57A" w:rsidRPr="512A79E1">
        <w:rPr>
          <w:rFonts w:ascii="Gill Sans MT" w:hAnsi="Gill Sans MT"/>
          <w:color w:val="000000" w:themeColor="text1"/>
          <w:sz w:val="24"/>
          <w:szCs w:val="24"/>
          <w:lang w:val="en-US"/>
        </w:rPr>
        <w:t xml:space="preserve">curiosity and </w:t>
      </w:r>
      <w:r w:rsidR="6FF9E821" w:rsidRPr="512A79E1">
        <w:rPr>
          <w:rFonts w:ascii="Gill Sans MT" w:hAnsi="Gill Sans MT"/>
          <w:color w:val="000000" w:themeColor="text1"/>
          <w:sz w:val="24"/>
          <w:szCs w:val="24"/>
          <w:lang w:val="en-US"/>
        </w:rPr>
        <w:t>engagement and their ex</w:t>
      </w:r>
      <w:r w:rsidR="4A4399D3" w:rsidRPr="512A79E1">
        <w:rPr>
          <w:rFonts w:ascii="Gill Sans MT" w:hAnsi="Gill Sans MT"/>
          <w:color w:val="000000" w:themeColor="text1"/>
          <w:sz w:val="24"/>
          <w:szCs w:val="24"/>
          <w:lang w:val="en-US"/>
        </w:rPr>
        <w:t>ceptional attitudes to learning.</w:t>
      </w:r>
      <w:r w:rsidR="2CA33045" w:rsidRPr="512A79E1">
        <w:rPr>
          <w:rFonts w:ascii="Gill Sans MT" w:hAnsi="Gill Sans MT"/>
          <w:color w:val="000000" w:themeColor="text1"/>
          <w:sz w:val="24"/>
          <w:szCs w:val="24"/>
          <w:lang w:val="en-US"/>
        </w:rPr>
        <w:t xml:space="preserve">  Above all, they are kind and </w:t>
      </w:r>
      <w:r w:rsidR="7A34A03D" w:rsidRPr="512A79E1">
        <w:rPr>
          <w:rFonts w:ascii="Gill Sans MT" w:hAnsi="Gill Sans MT"/>
          <w:color w:val="000000" w:themeColor="text1"/>
          <w:sz w:val="24"/>
          <w:szCs w:val="24"/>
          <w:lang w:val="en-US"/>
        </w:rPr>
        <w:t xml:space="preserve">they </w:t>
      </w:r>
      <w:r w:rsidR="2CA33045" w:rsidRPr="512A79E1">
        <w:rPr>
          <w:rFonts w:ascii="Gill Sans MT" w:hAnsi="Gill Sans MT"/>
          <w:color w:val="000000" w:themeColor="text1"/>
          <w:sz w:val="24"/>
          <w:szCs w:val="24"/>
          <w:lang w:val="en-US"/>
        </w:rPr>
        <w:t>understand the importance of ca</w:t>
      </w:r>
      <w:r w:rsidR="697A110D" w:rsidRPr="512A79E1">
        <w:rPr>
          <w:rFonts w:ascii="Gill Sans MT" w:hAnsi="Gill Sans MT"/>
          <w:color w:val="000000" w:themeColor="text1"/>
          <w:sz w:val="24"/>
          <w:szCs w:val="24"/>
          <w:lang w:val="en-US"/>
        </w:rPr>
        <w:t xml:space="preserve">ring for one another as part of </w:t>
      </w:r>
      <w:r w:rsidR="2CA33045" w:rsidRPr="512A79E1">
        <w:rPr>
          <w:rFonts w:ascii="Gill Sans MT" w:hAnsi="Gill Sans MT"/>
          <w:color w:val="000000" w:themeColor="text1"/>
          <w:sz w:val="24"/>
          <w:szCs w:val="24"/>
          <w:lang w:val="en-US"/>
        </w:rPr>
        <w:t>our family values.</w:t>
      </w:r>
    </w:p>
    <w:p w14:paraId="586479F3" w14:textId="41B2034D" w:rsidR="006D30F7" w:rsidRPr="00344363" w:rsidRDefault="20C25DE0"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Heads</w:t>
      </w:r>
      <w:r w:rsidR="1DF58D80" w:rsidRPr="6424CAC9">
        <w:rPr>
          <w:rFonts w:ascii="Gill Sans MT" w:hAnsi="Gill Sans MT"/>
          <w:color w:val="000000" w:themeColor="text1"/>
          <w:sz w:val="24"/>
          <w:szCs w:val="24"/>
        </w:rPr>
        <w:t xml:space="preserve"> of Faculty </w:t>
      </w:r>
      <w:r w:rsidR="722C1426" w:rsidRPr="6424CAC9">
        <w:rPr>
          <w:rFonts w:ascii="Gill Sans MT" w:hAnsi="Gill Sans MT"/>
          <w:color w:val="000000" w:themeColor="text1"/>
          <w:sz w:val="24"/>
          <w:szCs w:val="24"/>
        </w:rPr>
        <w:t>lead on</w:t>
      </w:r>
      <w:r w:rsidR="1DF58D80" w:rsidRPr="6424CAC9">
        <w:rPr>
          <w:rFonts w:ascii="Gill Sans MT" w:hAnsi="Gill Sans MT"/>
          <w:color w:val="000000" w:themeColor="text1"/>
          <w:sz w:val="24"/>
          <w:szCs w:val="24"/>
        </w:rPr>
        <w:t xml:space="preserve"> the curriculum in their area</w:t>
      </w:r>
      <w:r w:rsidR="06C77F85" w:rsidRPr="6424CAC9">
        <w:rPr>
          <w:rFonts w:ascii="Gill Sans MT" w:hAnsi="Gill Sans MT"/>
          <w:color w:val="000000" w:themeColor="text1"/>
          <w:sz w:val="24"/>
          <w:szCs w:val="24"/>
        </w:rPr>
        <w:t xml:space="preserve">s because they are best-placed to do so as subject specialists; </w:t>
      </w:r>
      <w:r w:rsidR="1DF58D80" w:rsidRPr="6424CAC9">
        <w:rPr>
          <w:rFonts w:ascii="Gill Sans MT" w:hAnsi="Gill Sans MT"/>
          <w:color w:val="000000" w:themeColor="text1"/>
          <w:sz w:val="24"/>
          <w:szCs w:val="24"/>
        </w:rPr>
        <w:t xml:space="preserve">teachers are encouraged to experiment with a range of approaches to teaching.  </w:t>
      </w:r>
      <w:r w:rsidR="76FEC1B5" w:rsidRPr="6424CAC9">
        <w:rPr>
          <w:rFonts w:ascii="Gill Sans MT" w:hAnsi="Gill Sans MT"/>
          <w:color w:val="000000" w:themeColor="text1"/>
          <w:sz w:val="24"/>
          <w:szCs w:val="24"/>
        </w:rPr>
        <w:t xml:space="preserve"> Across the school, there are consistent systems for structuring teaching and the curriculum through learning journeys, schemes of learning and the use of </w:t>
      </w:r>
      <w:r w:rsidR="7AE8DDBF" w:rsidRPr="6424CAC9">
        <w:rPr>
          <w:rFonts w:ascii="Gill Sans MT" w:hAnsi="Gill Sans MT"/>
          <w:color w:val="000000" w:themeColor="text1"/>
          <w:sz w:val="24"/>
          <w:szCs w:val="24"/>
        </w:rPr>
        <w:t xml:space="preserve">our WSFG Learning Principles. </w:t>
      </w:r>
      <w:r w:rsidR="76FEC1B5" w:rsidRPr="6424CAC9">
        <w:rPr>
          <w:rFonts w:ascii="Gill Sans MT" w:hAnsi="Gill Sans MT"/>
          <w:color w:val="000000" w:themeColor="text1"/>
          <w:sz w:val="24"/>
          <w:szCs w:val="24"/>
        </w:rPr>
        <w:t xml:space="preserve"> </w:t>
      </w:r>
      <w:r w:rsidR="05E7CA56" w:rsidRPr="6424CAC9">
        <w:rPr>
          <w:rFonts w:ascii="Gill Sans MT" w:hAnsi="Gill Sans MT"/>
          <w:color w:val="000000" w:themeColor="text1"/>
          <w:sz w:val="24"/>
          <w:szCs w:val="24"/>
        </w:rPr>
        <w:t>Our staff are subject specialists who plan collaboratively and actively develop their subject knowledge, for example through our partn</w:t>
      </w:r>
      <w:r w:rsidR="359BB85E" w:rsidRPr="6424CAC9">
        <w:rPr>
          <w:rFonts w:ascii="Gill Sans MT" w:hAnsi="Gill Sans MT"/>
          <w:color w:val="000000" w:themeColor="text1"/>
          <w:sz w:val="24"/>
          <w:szCs w:val="24"/>
        </w:rPr>
        <w:t>ership</w:t>
      </w:r>
      <w:r w:rsidR="07BCFCA8" w:rsidRPr="6424CAC9">
        <w:rPr>
          <w:rFonts w:ascii="Gill Sans MT" w:hAnsi="Gill Sans MT"/>
          <w:color w:val="000000" w:themeColor="text1"/>
          <w:sz w:val="24"/>
          <w:szCs w:val="24"/>
        </w:rPr>
        <w:t xml:space="preserve"> with </w:t>
      </w:r>
      <w:r w:rsidR="05E7CA56" w:rsidRPr="6424CAC9">
        <w:rPr>
          <w:rFonts w:ascii="Gill Sans MT" w:hAnsi="Gill Sans MT"/>
          <w:color w:val="000000" w:themeColor="text1"/>
          <w:sz w:val="24"/>
          <w:szCs w:val="24"/>
        </w:rPr>
        <w:t>the Princes’ Teaching Institute.</w:t>
      </w:r>
      <w:r w:rsidR="5E1F00B2" w:rsidRPr="6424CAC9">
        <w:rPr>
          <w:rFonts w:ascii="Gill Sans MT" w:hAnsi="Gill Sans MT"/>
          <w:color w:val="000000" w:themeColor="text1"/>
          <w:sz w:val="24"/>
          <w:szCs w:val="24"/>
        </w:rPr>
        <w:t xml:space="preserve">  </w:t>
      </w:r>
    </w:p>
    <w:p w14:paraId="3958009A" w14:textId="6CDC5218" w:rsidR="006D30F7" w:rsidRPr="00344363" w:rsidRDefault="5E1F00B2"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 xml:space="preserve">Our CPD is structured so that staff have choices about </w:t>
      </w:r>
      <w:r w:rsidR="09CE86FF" w:rsidRPr="6424CAC9">
        <w:rPr>
          <w:rFonts w:ascii="Gill Sans MT" w:hAnsi="Gill Sans MT"/>
          <w:color w:val="000000" w:themeColor="text1"/>
          <w:sz w:val="24"/>
          <w:szCs w:val="24"/>
        </w:rPr>
        <w:t>their CPD pathways.  Internal CPD is</w:t>
      </w:r>
      <w:r w:rsidR="68506AAA" w:rsidRPr="6424CAC9">
        <w:rPr>
          <w:rFonts w:ascii="Gill Sans MT" w:hAnsi="Gill Sans MT"/>
          <w:color w:val="000000" w:themeColor="text1"/>
          <w:sz w:val="24"/>
          <w:szCs w:val="24"/>
        </w:rPr>
        <w:t xml:space="preserve"> bespoke.  Most staff will choose from options based around our school priorities, such as Leave No Child Behind</w:t>
      </w:r>
      <w:r w:rsidR="44315875" w:rsidRPr="6424CAC9">
        <w:rPr>
          <w:rFonts w:ascii="Gill Sans MT" w:hAnsi="Gill Sans MT"/>
          <w:color w:val="000000" w:themeColor="text1"/>
          <w:sz w:val="24"/>
          <w:szCs w:val="24"/>
        </w:rPr>
        <w:t>, Make Learning Magic or All About Assessment.  Others will benefit from self-study such as PTI leadership and subject development courses, NPQs or Nati</w:t>
      </w:r>
      <w:r w:rsidR="6A51A14F" w:rsidRPr="6424CAC9">
        <w:rPr>
          <w:rFonts w:ascii="Gill Sans MT" w:hAnsi="Gill Sans MT"/>
          <w:color w:val="000000" w:themeColor="text1"/>
          <w:sz w:val="24"/>
          <w:szCs w:val="24"/>
        </w:rPr>
        <w:t>onal College training.  We are also part of the Haringey Education Partnership which offers a wide range of CPD, ranging from pastoral support, s</w:t>
      </w:r>
      <w:r w:rsidR="57AF1570" w:rsidRPr="6424CAC9">
        <w:rPr>
          <w:rFonts w:ascii="Gill Sans MT" w:hAnsi="Gill Sans MT"/>
          <w:color w:val="000000" w:themeColor="text1"/>
          <w:sz w:val="24"/>
          <w:szCs w:val="24"/>
        </w:rPr>
        <w:t>ubject-specific training to leadership development.</w:t>
      </w:r>
    </w:p>
    <w:p w14:paraId="1BA9EB01" w14:textId="269A541F" w:rsidR="006D30F7" w:rsidRPr="00344363" w:rsidRDefault="00CB1F54" w:rsidP="132F2B70">
      <w:pPr>
        <w:spacing w:line="276" w:lineRule="auto"/>
        <w:rPr>
          <w:rFonts w:ascii="Gill Sans MT" w:hAnsi="Gill Sans MT"/>
          <w:color w:val="000000" w:themeColor="text1"/>
          <w:sz w:val="24"/>
          <w:szCs w:val="24"/>
          <w:lang w:val="en-US"/>
        </w:rPr>
      </w:pPr>
      <w:r w:rsidRPr="06F14AA3">
        <w:rPr>
          <w:rFonts w:ascii="Gill Sans MT" w:hAnsi="Gill Sans MT"/>
          <w:color w:val="000000" w:themeColor="text1"/>
          <w:sz w:val="24"/>
          <w:szCs w:val="24"/>
          <w:lang w:val="en-US"/>
        </w:rPr>
        <w:t xml:space="preserve">All new teaching staff have a comprehensive induction programme and ECTs benefit from support from experienced mentors and links to other schools through </w:t>
      </w:r>
      <w:r w:rsidR="280B6EE9" w:rsidRPr="06F14AA3">
        <w:rPr>
          <w:rFonts w:ascii="Gill Sans MT" w:hAnsi="Gill Sans MT"/>
          <w:color w:val="000000" w:themeColor="text1"/>
          <w:sz w:val="24"/>
          <w:szCs w:val="24"/>
          <w:lang w:val="en-US"/>
        </w:rPr>
        <w:t>U</w:t>
      </w:r>
      <w:r w:rsidR="3F7077C9" w:rsidRPr="06F14AA3">
        <w:rPr>
          <w:rFonts w:ascii="Gill Sans MT" w:hAnsi="Gill Sans MT"/>
          <w:color w:val="000000" w:themeColor="text1"/>
          <w:sz w:val="24"/>
          <w:szCs w:val="24"/>
          <w:lang w:val="en-US"/>
        </w:rPr>
        <w:t>C</w:t>
      </w:r>
      <w:r w:rsidR="280B6EE9" w:rsidRPr="06F14AA3">
        <w:rPr>
          <w:rFonts w:ascii="Gill Sans MT" w:hAnsi="Gill Sans MT"/>
          <w:color w:val="000000" w:themeColor="text1"/>
          <w:sz w:val="24"/>
          <w:szCs w:val="24"/>
          <w:lang w:val="en-US"/>
        </w:rPr>
        <w:t xml:space="preserve">L / IOE and </w:t>
      </w:r>
      <w:r w:rsidR="59B4A62A" w:rsidRPr="06F14AA3">
        <w:rPr>
          <w:rFonts w:ascii="Gill Sans MT" w:hAnsi="Gill Sans MT"/>
          <w:color w:val="000000" w:themeColor="text1"/>
          <w:sz w:val="24"/>
          <w:szCs w:val="24"/>
          <w:lang w:val="en-US"/>
        </w:rPr>
        <w:t xml:space="preserve">Red Kite / </w:t>
      </w:r>
      <w:r w:rsidR="280B6EE9" w:rsidRPr="06F14AA3">
        <w:rPr>
          <w:rFonts w:ascii="Gill Sans MT" w:hAnsi="Gill Sans MT"/>
          <w:color w:val="000000" w:themeColor="text1"/>
          <w:sz w:val="24"/>
          <w:szCs w:val="24"/>
          <w:lang w:val="en-US"/>
        </w:rPr>
        <w:t>Haringey Education Partnership</w:t>
      </w:r>
      <w:r w:rsidRPr="06F14AA3">
        <w:rPr>
          <w:rFonts w:ascii="Gill Sans MT" w:hAnsi="Gill Sans MT"/>
          <w:color w:val="000000" w:themeColor="text1"/>
          <w:sz w:val="24"/>
          <w:szCs w:val="24"/>
          <w:lang w:val="en-US"/>
        </w:rPr>
        <w:t>.</w:t>
      </w:r>
    </w:p>
    <w:p w14:paraId="37F9F342" w14:textId="74E3A842" w:rsidR="006D30F7" w:rsidRDefault="004E6BDD" w:rsidP="06F14AA3">
      <w:pPr>
        <w:spacing w:line="276" w:lineRule="auto"/>
        <w:jc w:val="center"/>
      </w:pPr>
      <w:r>
        <w:t xml:space="preserve">  </w:t>
      </w:r>
      <w:r w:rsidR="4E889984">
        <w:rPr>
          <w:noProof/>
        </w:rPr>
        <w:drawing>
          <wp:inline distT="0" distB="0" distL="0" distR="0" wp14:anchorId="46FD6798" wp14:editId="2124D0AF">
            <wp:extent cx="3409052" cy="1285497"/>
            <wp:effectExtent l="0" t="0" r="127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260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6993" cy="129226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523"/>
      </w:tblGrid>
      <w:tr w:rsidR="002820BD"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52227811">
                  <wp:extent cx="2624866" cy="2624866"/>
                  <wp:effectExtent l="0" t="0" r="4445" b="444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2371" cy="2642371"/>
                          </a:xfrm>
                          <a:prstGeom prst="rect">
                            <a:avLst/>
                          </a:prstGeom>
                        </pic:spPr>
                      </pic:pic>
                    </a:graphicData>
                  </a:graphic>
                </wp:inline>
              </w:drawing>
            </w:r>
          </w:p>
        </w:tc>
        <w:tc>
          <w:tcPr>
            <w:tcW w:w="5523" w:type="dxa"/>
            <w:vAlign w:val="center"/>
          </w:tcPr>
          <w:p w14:paraId="76FB7233" w14:textId="5B3BA1B9" w:rsidR="00925E9A" w:rsidRDefault="002820BD" w:rsidP="5DD5E480">
            <w:pPr>
              <w:spacing w:line="276" w:lineRule="auto"/>
            </w:pPr>
            <w:r>
              <w:rPr>
                <w:noProof/>
              </w:rPr>
              <w:drawing>
                <wp:inline distT="0" distB="0" distL="0" distR="0" wp14:anchorId="19B80B54" wp14:editId="0B3E085A">
                  <wp:extent cx="2979420" cy="14003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706" cy="1459703"/>
                          </a:xfrm>
                          <a:prstGeom prst="rect">
                            <a:avLst/>
                          </a:prstGeom>
                          <a:noFill/>
                        </pic:spPr>
                      </pic:pic>
                    </a:graphicData>
                  </a:graphic>
                </wp:inline>
              </w:drawing>
            </w:r>
            <w:r>
              <w:rPr>
                <w:noProof/>
              </w:rPr>
              <mc:AlternateContent>
                <mc:Choice Requires="wps">
                  <w:drawing>
                    <wp:inline distT="0" distB="0" distL="0" distR="0" wp14:anchorId="126963C0" wp14:editId="70248846">
                      <wp:extent cx="300990" cy="300990"/>
                      <wp:effectExtent l="0" t="0" r="0" b="0"/>
                      <wp:docPr id="2" name="AutoShape 2" descr="blob:https://www.odwebp.svc.ms/ebee2100-1ffd-4d29-b711-8b242b620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AutoShape 2" style="width:23.7pt;height:23.7pt;visibility:visible;mso-wrap-style:square;mso-left-percent:-10001;mso-top-percent:-10001;mso-position-horizontal:absolute;mso-position-horizontal-relative:char;mso-position-vertical:absolute;mso-position-vertical-relative:line;mso-left-percent:-10001;mso-top-percent:-10001;v-text-anchor:top" alt="blob:https://www.odwebp.svc.ms/ebee2100-1ffd-4d29-b711-8b242b620951" o:spid="_x0000_s1026" filled="f" stroked="f" w14:anchorId="022C53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YPTf9OUCAAADBgAADgAAAAAAAAAAAAAA&#10;AAAuAgAAZHJzL2Uyb0RvYy54bWxQSwECLQAUAAYACAAAACEAca350dkAAAADAQAADwAAAAAAAAAA&#10;AAAAAAA/BQAAZHJzL2Rvd25yZXYueG1sUEsFBgAAAAAEAAQA8wAAAEUGAAAAAA==&#10;">
                      <o:lock v:ext="edit" aspectratio="t"/>
                      <w10:anchorlock/>
                    </v:rect>
                  </w:pict>
                </mc:Fallback>
              </mc:AlternateContent>
            </w:r>
          </w:p>
        </w:tc>
      </w:tr>
      <w:tr w:rsidR="002820BD"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6">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6F14AA3">
        <w:rPr>
          <w:rFonts w:ascii="Gill Sans MT" w:hAnsi="Gill Sans MT"/>
          <w:color w:val="2E653E" w:themeColor="accent5" w:themeShade="BF"/>
          <w:sz w:val="36"/>
          <w:szCs w:val="36"/>
          <w:lang w:val="en-US"/>
        </w:rPr>
        <w:lastRenderedPageBreak/>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0B9D84BE"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In addition to making allowances for staff to have cover for </w:t>
      </w:r>
      <w:r w:rsidR="2A8E7000" w:rsidRPr="06F14AA3">
        <w:rPr>
          <w:rFonts w:ascii="Gill Sans MT" w:hAnsi="Gill Sans MT"/>
          <w:sz w:val="24"/>
          <w:szCs w:val="24"/>
          <w:lang w:val="en-US"/>
        </w:rPr>
        <w:t xml:space="preserve">family events, we </w:t>
      </w:r>
      <w:r w:rsidR="3F40710E" w:rsidRPr="06F14AA3">
        <w:rPr>
          <w:rFonts w:ascii="Gill Sans MT" w:hAnsi="Gill Sans MT"/>
          <w:sz w:val="24"/>
          <w:szCs w:val="24"/>
          <w:lang w:val="en-US"/>
        </w:rPr>
        <w:t xml:space="preserve">have been </w:t>
      </w:r>
      <w:r w:rsidR="07A7AEC0" w:rsidRPr="06F14AA3">
        <w:rPr>
          <w:rFonts w:ascii="Gill Sans MT" w:hAnsi="Gill Sans MT"/>
          <w:sz w:val="24"/>
          <w:szCs w:val="24"/>
          <w:lang w:val="en-US"/>
        </w:rPr>
        <w:t xml:space="preserve">piloting a whole school approach to flexible working </w:t>
      </w:r>
      <w:r w:rsidR="6EDED298" w:rsidRPr="06F14AA3">
        <w:rPr>
          <w:rFonts w:ascii="Gill Sans MT" w:hAnsi="Gill Sans MT"/>
          <w:sz w:val="24"/>
          <w:szCs w:val="24"/>
          <w:lang w:val="en-US"/>
        </w:rPr>
        <w:t xml:space="preserve">which will be rolled out across the school in </w:t>
      </w:r>
      <w:r w:rsidR="006F5A56" w:rsidRPr="06F14AA3">
        <w:rPr>
          <w:rFonts w:ascii="Gill Sans MT" w:hAnsi="Gill Sans MT"/>
          <w:sz w:val="24"/>
          <w:szCs w:val="24"/>
          <w:lang w:val="en-US"/>
        </w:rPr>
        <w:t>2025</w:t>
      </w:r>
      <w:r w:rsidR="72F645B4" w:rsidRPr="06F14AA3">
        <w:rPr>
          <w:rFonts w:ascii="Gill Sans MT" w:hAnsi="Gill Sans MT"/>
          <w:sz w:val="24"/>
          <w:szCs w:val="24"/>
          <w:lang w:val="en-US"/>
        </w:rPr>
        <w:t xml:space="preserve"> – 26, providing most staff with the opportunity to work flexibly during PPA time at least once per fortnight</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132F2B70">
        <w:rPr>
          <w:rFonts w:ascii="Gill Sans MT" w:hAnsi="Gill Sans MT"/>
          <w:sz w:val="24"/>
          <w:szCs w:val="24"/>
          <w:lang w:val="en-US"/>
        </w:rPr>
        <w:t xml:space="preserve">Home and Family weeks: termly </w:t>
      </w:r>
      <w:r w:rsidRPr="132F2B70">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64682A60" w14:textId="11BF3E6B" w:rsidR="0816C0BA" w:rsidRDefault="0816C0BA" w:rsidP="132F2B7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132F2B70">
        <w:rPr>
          <w:rFonts w:ascii="Gill Sans MT" w:eastAsia="Times New Roman" w:hAnsi="Gill Sans MT" w:cs="Arial"/>
          <w:color w:val="000000" w:themeColor="text1"/>
          <w:sz w:val="24"/>
          <w:szCs w:val="24"/>
          <w:lang w:eastAsia="en-GB"/>
        </w:rPr>
        <w:t>No report writing</w:t>
      </w:r>
    </w:p>
    <w:p w14:paraId="5CE20DE6" w14:textId="1614A1E7" w:rsidR="006D30F7"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6F14AA3">
        <w:rPr>
          <w:rFonts w:ascii="Gill Sans MT" w:eastAsia="Times New Roman" w:hAnsi="Gill Sans MT" w:cs="Arial"/>
          <w:color w:val="000000" w:themeColor="text1"/>
          <w:sz w:val="24"/>
          <w:szCs w:val="24"/>
          <w:lang w:eastAsia="en-GB"/>
        </w:rPr>
        <w:t>Beautiful school grounds, including staff terrace</w:t>
      </w:r>
      <w:r w:rsidR="5DB4A796" w:rsidRPr="06F14AA3">
        <w:rPr>
          <w:rFonts w:ascii="Gill Sans MT" w:eastAsia="Times New Roman" w:hAnsi="Gill Sans MT" w:cs="Arial"/>
          <w:color w:val="000000" w:themeColor="text1"/>
          <w:sz w:val="24"/>
          <w:szCs w:val="24"/>
          <w:lang w:eastAsia="en-GB"/>
        </w:rPr>
        <w:t xml:space="preserve"> (in summer!)</w:t>
      </w:r>
      <w:r w:rsidR="3FE2BB7A" w:rsidRPr="06F14AA3">
        <w:rPr>
          <w:rFonts w:ascii="Gill Sans MT" w:eastAsia="Times New Roman" w:hAnsi="Gill Sans MT" w:cs="Arial"/>
          <w:color w:val="000000" w:themeColor="text1"/>
          <w:sz w:val="24"/>
          <w:szCs w:val="24"/>
          <w:lang w:eastAsia="en-GB"/>
        </w:rPr>
        <w:t xml:space="preserve"> </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The possibility of flexible working </w:t>
      </w:r>
      <w:r w:rsidRPr="008021C2">
        <w:rPr>
          <w:rFonts w:ascii="Gill Sans MT" w:hAnsi="Gill Sans MT"/>
          <w:sz w:val="24"/>
          <w:szCs w:val="24"/>
          <w:lang w:val="en-US"/>
        </w:rPr>
        <w:t>contracts (</w:t>
      </w:r>
      <w:r w:rsidR="00BA736F" w:rsidRPr="008021C2">
        <w:rPr>
          <w:rFonts w:ascii="Gill Sans MT" w:hAnsi="Gill Sans MT"/>
          <w:sz w:val="24"/>
          <w:szCs w:val="24"/>
          <w:lang w:val="en-US"/>
        </w:rPr>
        <w:t>37</w:t>
      </w:r>
      <w:r w:rsidRPr="008021C2">
        <w:rPr>
          <w:rFonts w:ascii="Gill Sans MT" w:hAnsi="Gill Sans MT"/>
          <w:sz w:val="24"/>
          <w:szCs w:val="24"/>
          <w:lang w:val="en-US"/>
        </w:rPr>
        <w:t>% of our staff are part-time)</w:t>
      </w:r>
    </w:p>
    <w:p w14:paraId="716BA239" w14:textId="1A5505B3"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Regular wellbeing surveys and </w:t>
      </w:r>
      <w:r w:rsidR="2899B224" w:rsidRPr="06F14AA3">
        <w:rPr>
          <w:rFonts w:ascii="Gill Sans MT" w:hAnsi="Gill Sans MT"/>
          <w:sz w:val="24"/>
          <w:szCs w:val="24"/>
          <w:lang w:val="en-US"/>
        </w:rPr>
        <w:t xml:space="preserve">wellbeing slots in staff </w:t>
      </w:r>
      <w:r w:rsidRPr="06F14AA3">
        <w:rPr>
          <w:rFonts w:ascii="Gill Sans MT" w:hAnsi="Gill Sans MT"/>
          <w:sz w:val="24"/>
          <w:szCs w:val="24"/>
          <w:lang w:val="en-US"/>
        </w:rPr>
        <w:t>meetings; member of SLT with responsibility for staff wellbeing</w:t>
      </w:r>
    </w:p>
    <w:p w14:paraId="4D002154" w14:textId="503F0D0D" w:rsidR="46FED0CD" w:rsidRPr="00F92157" w:rsidRDefault="46FED0CD" w:rsidP="06F14AA3">
      <w:pPr>
        <w:pStyle w:val="ListParagraph"/>
        <w:numPr>
          <w:ilvl w:val="0"/>
          <w:numId w:val="1"/>
        </w:numPr>
        <w:spacing w:line="276" w:lineRule="auto"/>
        <w:rPr>
          <w:rFonts w:ascii="Gill Sans MT" w:hAnsi="Gill Sans MT"/>
          <w:sz w:val="24"/>
          <w:szCs w:val="24"/>
          <w:lang w:val="en-US"/>
        </w:rPr>
      </w:pPr>
      <w:r w:rsidRPr="00F92157">
        <w:rPr>
          <w:rFonts w:ascii="Gill Sans MT" w:hAnsi="Gill Sans MT"/>
          <w:sz w:val="24"/>
          <w:szCs w:val="24"/>
        </w:rPr>
        <w:t xml:space="preserve">97% of staff </w:t>
      </w:r>
      <w:r w:rsidR="2A06532C" w:rsidRPr="00F92157">
        <w:rPr>
          <w:rFonts w:ascii="Gill Sans MT" w:hAnsi="Gill Sans MT"/>
          <w:sz w:val="24"/>
          <w:szCs w:val="24"/>
        </w:rPr>
        <w:t>say</w:t>
      </w:r>
      <w:r w:rsidRPr="00F92157">
        <w:rPr>
          <w:rFonts w:ascii="Gill Sans MT" w:hAnsi="Gill Sans MT"/>
          <w:sz w:val="24"/>
          <w:szCs w:val="24"/>
        </w:rPr>
        <w:t xml:space="preserve"> the school is a happy and enjoyable place to work; 95% feel their professional contribution is valued; 73% feel they have a good work-life balance.  This compares very favourably with the TES national Wellbeing report where only 20% of staff felt their workload was manageable.</w:t>
      </w:r>
    </w:p>
    <w:p w14:paraId="4778CB87" w14:textId="3535F3B4"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8F342A"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Cycle 2 work scheme</w:t>
      </w:r>
    </w:p>
    <w:p w14:paraId="5444D2E5" w14:textId="2D33DFB6" w:rsidR="046554DA" w:rsidRDefault="046554DA" w:rsidP="71AA6CC5">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Staff working in schools in Waltham Forest</w:t>
      </w:r>
      <w:r w:rsidR="40133F94" w:rsidRPr="71AA6CC5">
        <w:rPr>
          <w:rFonts w:ascii="Gill Sans MT" w:hAnsi="Gill Sans MT"/>
          <w:sz w:val="24"/>
          <w:szCs w:val="24"/>
          <w:lang w:val="en-US"/>
        </w:rPr>
        <w:t>,</w:t>
      </w:r>
      <w:r w:rsidRPr="71AA6CC5">
        <w:rPr>
          <w:rFonts w:ascii="Gill Sans MT" w:hAnsi="Gill Sans MT"/>
          <w:sz w:val="24"/>
          <w:szCs w:val="24"/>
          <w:lang w:val="en-US"/>
        </w:rPr>
        <w:t xml:space="preserve"> </w:t>
      </w:r>
      <w:r w:rsidR="2C06E29F" w:rsidRPr="71AA6CC5">
        <w:rPr>
          <w:rFonts w:ascii="Gill Sans MT" w:hAnsi="Gill Sans MT"/>
          <w:sz w:val="24"/>
          <w:szCs w:val="24"/>
          <w:lang w:val="en-US"/>
        </w:rPr>
        <w:t>regularly using computers</w:t>
      </w:r>
      <w:r w:rsidR="2B96398B" w:rsidRPr="71AA6CC5">
        <w:rPr>
          <w:rFonts w:ascii="Gill Sans MT" w:hAnsi="Gill Sans MT"/>
          <w:sz w:val="24"/>
          <w:szCs w:val="24"/>
          <w:lang w:val="en-US"/>
        </w:rPr>
        <w:t>,</w:t>
      </w:r>
      <w:r w:rsidR="2C06E29F" w:rsidRPr="71AA6CC5">
        <w:rPr>
          <w:rFonts w:ascii="Gill Sans MT" w:hAnsi="Gill Sans MT"/>
          <w:sz w:val="24"/>
          <w:szCs w:val="24"/>
          <w:lang w:val="en-US"/>
        </w:rPr>
        <w:t xml:space="preserve"> </w:t>
      </w:r>
      <w:r w:rsidRPr="71AA6CC5">
        <w:rPr>
          <w:rFonts w:ascii="Gill Sans MT" w:hAnsi="Gill Sans MT"/>
          <w:sz w:val="24"/>
          <w:szCs w:val="24"/>
          <w:lang w:val="en-US"/>
        </w:rPr>
        <w:t>are e</w:t>
      </w:r>
      <w:r w:rsidR="140C0DF8" w:rsidRPr="71AA6CC5">
        <w:rPr>
          <w:rFonts w:ascii="Gill Sans MT" w:hAnsi="Gill Sans MT"/>
          <w:sz w:val="24"/>
          <w:szCs w:val="24"/>
          <w:lang w:val="en-US"/>
        </w:rPr>
        <w:t xml:space="preserve">ligible </w:t>
      </w:r>
      <w:r w:rsidRPr="71AA6CC5">
        <w:rPr>
          <w:rFonts w:ascii="Gill Sans MT" w:hAnsi="Gill Sans MT"/>
          <w:sz w:val="24"/>
          <w:szCs w:val="24"/>
          <w:lang w:val="en-US"/>
        </w:rPr>
        <w:t xml:space="preserve">to apply for reimbursement </w:t>
      </w:r>
      <w:r w:rsidR="3987BC87" w:rsidRPr="71AA6CC5">
        <w:rPr>
          <w:rFonts w:ascii="Gill Sans MT" w:hAnsi="Gill Sans MT"/>
          <w:sz w:val="24"/>
          <w:szCs w:val="24"/>
          <w:lang w:val="en-US"/>
        </w:rPr>
        <w:t>towards some of the costs ass</w:t>
      </w:r>
      <w:r w:rsidRPr="71AA6CC5">
        <w:rPr>
          <w:rFonts w:ascii="Gill Sans MT" w:hAnsi="Gill Sans MT"/>
          <w:sz w:val="24"/>
          <w:szCs w:val="24"/>
          <w:lang w:val="en-US"/>
        </w:rPr>
        <w:t>ociated</w:t>
      </w:r>
      <w:r w:rsidR="75177226" w:rsidRPr="71AA6CC5">
        <w:rPr>
          <w:rFonts w:ascii="Gill Sans MT" w:hAnsi="Gill Sans MT"/>
          <w:sz w:val="24"/>
          <w:szCs w:val="24"/>
          <w:lang w:val="en-US"/>
        </w:rPr>
        <w:t xml:space="preserve"> with eye tests</w:t>
      </w:r>
      <w:r w:rsidR="56553288" w:rsidRPr="71AA6CC5">
        <w:rPr>
          <w:rFonts w:ascii="Gill Sans MT" w:hAnsi="Gill Sans MT"/>
          <w:sz w:val="24"/>
          <w:szCs w:val="24"/>
          <w:lang w:val="en-US"/>
        </w:rPr>
        <w:t xml:space="preserve"> and glasses</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41D2010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Staff benefit from preferential admission criteria for their daughters</w:t>
      </w:r>
      <w:r w:rsidR="1A9CB1AB" w:rsidRPr="06F14AA3">
        <w:rPr>
          <w:rFonts w:ascii="Gill Sans MT" w:hAnsi="Gill Sans MT"/>
          <w:sz w:val="24"/>
          <w:szCs w:val="24"/>
          <w:lang w:val="en-US"/>
        </w:rPr>
        <w:t>.</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5AF8AE92">
            <wp:extent cx="2583148" cy="1781175"/>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23884"/>
                    <pic:cNvPicPr/>
                  </pic:nvPicPr>
                  <pic:blipFill>
                    <a:blip r:embed="rId27">
                      <a:extLst>
                        <a:ext uri="{28A0092B-C50C-407E-A947-70E740481C1C}">
                          <a14:useLocalDpi xmlns:a14="http://schemas.microsoft.com/office/drawing/2010/main" val="0"/>
                        </a:ext>
                      </a:extLst>
                    </a:blip>
                    <a:stretch>
                      <a:fillRect/>
                    </a:stretch>
                  </pic:blipFill>
                  <pic:spPr>
                    <a:xfrm>
                      <a:off x="0" y="0"/>
                      <a:ext cx="2583148" cy="1781175"/>
                    </a:xfrm>
                    <a:prstGeom prst="rect">
                      <a:avLst/>
                    </a:prstGeom>
                  </pic:spPr>
                </pic:pic>
              </a:graphicData>
            </a:graphic>
          </wp:inline>
        </w:drawing>
      </w:r>
    </w:p>
    <w:p w14:paraId="70D7DF5D" w14:textId="77423E3F" w:rsidR="71AA6CC5" w:rsidRDefault="71AA6CC5" w:rsidP="71AA6CC5">
      <w:pPr>
        <w:rPr>
          <w:rFonts w:ascii="Gill Sans MT" w:eastAsia="Gill Sans MT" w:hAnsi="Gill Sans MT" w:cs="Gill Sans MT"/>
          <w:color w:val="2E653E" w:themeColor="accent5" w:themeShade="BF"/>
          <w:sz w:val="36"/>
          <w:szCs w:val="36"/>
        </w:rPr>
      </w:pPr>
    </w:p>
    <w:p w14:paraId="4F348454" w14:textId="77777777" w:rsidR="008021C2" w:rsidRDefault="008021C2" w:rsidP="5DD5E480">
      <w:pPr>
        <w:rPr>
          <w:rFonts w:ascii="Gill Sans MT" w:eastAsia="Gill Sans MT" w:hAnsi="Gill Sans MT" w:cs="Gill Sans MT"/>
          <w:color w:val="2E653E" w:themeColor="accent5" w:themeShade="BF"/>
          <w:sz w:val="36"/>
          <w:szCs w:val="36"/>
        </w:rPr>
      </w:pPr>
    </w:p>
    <w:p w14:paraId="2F313FFE" w14:textId="77777777" w:rsidR="008021C2" w:rsidRDefault="008021C2" w:rsidP="5DD5E480">
      <w:pPr>
        <w:rPr>
          <w:rFonts w:ascii="Gill Sans MT" w:eastAsia="Gill Sans MT" w:hAnsi="Gill Sans MT" w:cs="Gill Sans MT"/>
          <w:color w:val="2E653E" w:themeColor="accent5" w:themeShade="BF"/>
          <w:sz w:val="36"/>
          <w:szCs w:val="36"/>
        </w:rPr>
      </w:pPr>
    </w:p>
    <w:p w14:paraId="7D1C86E2" w14:textId="65D3115A" w:rsidR="0050657D" w:rsidRPr="00344363" w:rsidRDefault="269980F8" w:rsidP="5DD5E480">
      <w:pPr>
        <w:rPr>
          <w:rFonts w:ascii="Gill Sans MT" w:eastAsia="Gill Sans MT" w:hAnsi="Gill Sans MT" w:cs="Gill Sans MT"/>
          <w:color w:val="2E653E" w:themeColor="accent5" w:themeShade="BF"/>
          <w:sz w:val="36"/>
          <w:szCs w:val="36"/>
        </w:rPr>
      </w:pPr>
      <w:r w:rsidRPr="132F2B70">
        <w:rPr>
          <w:rFonts w:ascii="Gill Sans MT" w:eastAsia="Gill Sans MT" w:hAnsi="Gill Sans MT" w:cs="Gill Sans MT"/>
          <w:color w:val="2E653E" w:themeColor="accent5" w:themeShade="BF"/>
          <w:sz w:val="36"/>
          <w:szCs w:val="36"/>
        </w:rPr>
        <w:t>What do our staff say?</w:t>
      </w:r>
    </w:p>
    <w:p w14:paraId="20E1615E" w14:textId="7C8E7C96" w:rsidR="54BC7F60" w:rsidRPr="00F92157" w:rsidRDefault="54BC7F60" w:rsidP="2A8F8FD6">
      <w:pPr>
        <w:rPr>
          <w:rFonts w:ascii="Gill Sans MT" w:hAnsi="Gill Sans MT"/>
          <w:b/>
          <w:bCs/>
          <w:color w:val="000000" w:themeColor="text1"/>
          <w:sz w:val="24"/>
          <w:szCs w:val="24"/>
        </w:rPr>
      </w:pPr>
      <w:r w:rsidRPr="00F92157">
        <w:rPr>
          <w:rFonts w:ascii="Gill Sans MT" w:hAnsi="Gill Sans MT"/>
          <w:b/>
          <w:bCs/>
          <w:color w:val="000000" w:themeColor="text1"/>
          <w:sz w:val="24"/>
          <w:szCs w:val="24"/>
        </w:rPr>
        <w:t xml:space="preserve">In our most recent Staff Wellbeing survey, 97% of staff agreed or strongly agreed that our school </w:t>
      </w:r>
      <w:r w:rsidR="1165825E" w:rsidRPr="00F92157">
        <w:rPr>
          <w:rFonts w:ascii="Gill Sans MT" w:hAnsi="Gill Sans MT"/>
          <w:b/>
          <w:bCs/>
          <w:color w:val="000000" w:themeColor="text1"/>
          <w:sz w:val="24"/>
          <w:szCs w:val="24"/>
        </w:rPr>
        <w:t>is a happy and enjoyable place to work.</w:t>
      </w:r>
      <w:r w:rsidR="3FC0DE21" w:rsidRPr="00F92157">
        <w:rPr>
          <w:rFonts w:ascii="Gill Sans MT" w:hAnsi="Gill Sans MT"/>
          <w:b/>
          <w:bCs/>
          <w:color w:val="000000" w:themeColor="text1"/>
          <w:sz w:val="24"/>
          <w:szCs w:val="24"/>
        </w:rPr>
        <w:t xml:space="preserve">  </w:t>
      </w:r>
    </w:p>
    <w:p w14:paraId="4BD00314" w14:textId="53414401" w:rsidR="5DD5E480" w:rsidRPr="00F92157" w:rsidRDefault="14B571EA" w:rsidP="2A8F8FD6">
      <w:pPr>
        <w:rPr>
          <w:rFonts w:ascii="Gill Sans MT" w:eastAsia="Gill Sans MT" w:hAnsi="Gill Sans MT" w:cs="Gill Sans MT"/>
          <w:sz w:val="24"/>
          <w:szCs w:val="24"/>
        </w:rPr>
      </w:pPr>
      <w:r w:rsidRPr="00F92157">
        <w:rPr>
          <w:rFonts w:ascii="Gill Sans MT" w:eastAsia="Segoe UI" w:hAnsi="Gill Sans MT" w:cs="Segoe UI"/>
          <w:color w:val="212121"/>
          <w:sz w:val="24"/>
          <w:szCs w:val="24"/>
        </w:rPr>
        <w:t xml:space="preserve">“As a new member of WSFG, I found every member of staff to be so </w:t>
      </w:r>
      <w:r w:rsidRPr="00F92157">
        <w:rPr>
          <w:rFonts w:ascii="Gill Sans MT" w:eastAsia="Segoe UI" w:hAnsi="Gill Sans MT" w:cs="Segoe UI"/>
          <w:b/>
          <w:bCs/>
          <w:color w:val="212121"/>
          <w:sz w:val="24"/>
          <w:szCs w:val="24"/>
        </w:rPr>
        <w:t>kind, approachable and incredibly supportive</w:t>
      </w:r>
      <w:r w:rsidRPr="00F92157">
        <w:rPr>
          <w:rFonts w:ascii="Gill Sans MT" w:eastAsia="Segoe UI" w:hAnsi="Gill Sans MT" w:cs="Segoe UI"/>
          <w:color w:val="212121"/>
          <w:sz w:val="24"/>
          <w:szCs w:val="24"/>
        </w:rPr>
        <w:t>. It made the transition of starting a new role much easier knowing there is such a welcoming network of teachers.”</w:t>
      </w:r>
    </w:p>
    <w:p w14:paraId="024E6B65" w14:textId="22269AFB" w:rsidR="5DD5E480" w:rsidRPr="00F92157" w:rsidRDefault="14B571EA" w:rsidP="2A8F8FD6">
      <w:pPr>
        <w:rPr>
          <w:rFonts w:ascii="Gill Sans MT" w:eastAsia="Segoe UI" w:hAnsi="Gill Sans MT" w:cs="Segoe UI"/>
          <w:sz w:val="24"/>
          <w:szCs w:val="24"/>
        </w:rPr>
      </w:pPr>
      <w:r w:rsidRPr="00F92157">
        <w:rPr>
          <w:rFonts w:ascii="Gill Sans MT" w:eastAsia="Segoe UI" w:hAnsi="Gill Sans MT" w:cs="Segoe UI"/>
          <w:color w:val="212121"/>
          <w:sz w:val="24"/>
          <w:szCs w:val="24"/>
        </w:rPr>
        <w:t>“The staff community is as</w:t>
      </w:r>
      <w:r w:rsidRPr="00F92157">
        <w:rPr>
          <w:rFonts w:ascii="Gill Sans MT" w:eastAsia="Segoe UI" w:hAnsi="Gill Sans MT" w:cs="Segoe UI"/>
          <w:b/>
          <w:bCs/>
          <w:color w:val="212121"/>
          <w:sz w:val="24"/>
          <w:szCs w:val="24"/>
        </w:rPr>
        <w:t xml:space="preserve"> kind as it is inclusive, as skilled as it is passionate, as welcoming as it is supportive.</w:t>
      </w:r>
      <w:r w:rsidRPr="00F92157">
        <w:rPr>
          <w:rFonts w:ascii="Gill Sans MT" w:eastAsia="Segoe UI" w:hAnsi="Gill Sans MT" w:cs="Segoe UI"/>
          <w:color w:val="212121"/>
          <w:sz w:val="24"/>
          <w:szCs w:val="24"/>
        </w:rPr>
        <w:t xml:space="preserve"> </w:t>
      </w:r>
      <w:r w:rsidRPr="00F92157">
        <w:rPr>
          <w:rFonts w:ascii="Gill Sans MT" w:eastAsia="Segoe UI" w:hAnsi="Gill Sans MT" w:cs="Segoe UI"/>
          <w:b/>
          <w:bCs/>
          <w:color w:val="212121"/>
          <w:sz w:val="24"/>
          <w:szCs w:val="24"/>
        </w:rPr>
        <w:t>Working at WSfG has significantly increased my passion for teaching</w:t>
      </w:r>
      <w:r w:rsidRPr="00F92157">
        <w:rPr>
          <w:rFonts w:ascii="Gill Sans MT" w:eastAsia="Segoe UI" w:hAnsi="Gill Sans MT" w:cs="Segoe UI"/>
          <w:color w:val="212121"/>
          <w:sz w:val="24"/>
          <w:szCs w:val="24"/>
        </w:rPr>
        <w:t>. As an Early Career teacher, this has had a huge impact on my professional development.”</w:t>
      </w:r>
    </w:p>
    <w:tbl>
      <w:tblPr>
        <w:tblW w:w="0" w:type="auto"/>
        <w:tblLayout w:type="fixed"/>
        <w:tblLook w:val="06A0" w:firstRow="1" w:lastRow="0" w:firstColumn="1" w:lastColumn="0" w:noHBand="1" w:noVBand="1"/>
      </w:tblPr>
      <w:tblGrid>
        <w:gridCol w:w="10455"/>
      </w:tblGrid>
      <w:tr w:rsidR="2A8F8FD6" w:rsidRPr="00F92157" w14:paraId="371D5F51" w14:textId="77777777" w:rsidTr="2A8F8FD6">
        <w:trPr>
          <w:trHeight w:val="300"/>
        </w:trPr>
        <w:tc>
          <w:tcPr>
            <w:tcW w:w="10455" w:type="dxa"/>
            <w:tcBorders>
              <w:top w:val="single" w:sz="6" w:space="0" w:color="E1E1E1"/>
              <w:bottom w:val="single" w:sz="6" w:space="0" w:color="E1E1E1"/>
              <w:right w:val="single" w:sz="6" w:space="0" w:color="E1E1E1"/>
            </w:tcBorders>
            <w:shd w:val="clear" w:color="auto" w:fill="FFFFFF" w:themeFill="background1"/>
            <w:tcMar>
              <w:top w:w="120" w:type="dxa"/>
              <w:left w:w="150" w:type="dxa"/>
              <w:bottom w:w="120" w:type="dxa"/>
              <w:right w:w="150" w:type="dxa"/>
            </w:tcMar>
            <w:vAlign w:val="center"/>
          </w:tcPr>
          <w:p w14:paraId="78B1EDC9" w14:textId="59509FD3" w:rsidR="14B571EA" w:rsidRPr="00F92157" w:rsidRDefault="14B571EA" w:rsidP="2A8F8FD6">
            <w:pPr>
              <w:spacing w:after="0"/>
              <w:rPr>
                <w:rFonts w:ascii="Gill Sans MT" w:eastAsia="Segoe UI" w:hAnsi="Gill Sans MT" w:cs="Segoe UI"/>
                <w:color w:val="212121"/>
                <w:sz w:val="24"/>
                <w:szCs w:val="24"/>
              </w:rPr>
            </w:pPr>
            <w:r w:rsidRPr="00F92157">
              <w:rPr>
                <w:rFonts w:ascii="Gill Sans MT" w:eastAsia="Segoe UI" w:hAnsi="Gill Sans MT" w:cs="Segoe UI"/>
                <w:color w:val="212121"/>
                <w:sz w:val="24"/>
                <w:szCs w:val="24"/>
              </w:rPr>
              <w:t>“</w:t>
            </w:r>
            <w:r w:rsidR="2A8F8FD6" w:rsidRPr="00F92157">
              <w:rPr>
                <w:rFonts w:ascii="Gill Sans MT" w:eastAsia="Segoe UI" w:hAnsi="Gill Sans MT" w:cs="Segoe UI"/>
                <w:color w:val="212121"/>
                <w:sz w:val="24"/>
                <w:szCs w:val="24"/>
              </w:rPr>
              <w:t xml:space="preserve">Working at WSFG is a </w:t>
            </w:r>
            <w:r w:rsidR="2A8F8FD6" w:rsidRPr="00F92157">
              <w:rPr>
                <w:rFonts w:ascii="Gill Sans MT" w:eastAsia="Segoe UI" w:hAnsi="Gill Sans MT" w:cs="Segoe UI"/>
                <w:b/>
                <w:bCs/>
                <w:color w:val="212121"/>
                <w:sz w:val="24"/>
                <w:szCs w:val="24"/>
              </w:rPr>
              <w:t>wonderful experience</w:t>
            </w:r>
            <w:r w:rsidR="2A8F8FD6" w:rsidRPr="00F92157">
              <w:rPr>
                <w:rFonts w:ascii="Gill Sans MT" w:eastAsia="Segoe UI" w:hAnsi="Gill Sans MT" w:cs="Segoe UI"/>
                <w:color w:val="212121"/>
                <w:sz w:val="24"/>
                <w:szCs w:val="24"/>
              </w:rPr>
              <w:t xml:space="preserve">. It allows me to learn from different cultures, which enriches the soul, and the warm atmosphere from all the staff makes every day </w:t>
            </w:r>
            <w:r w:rsidR="2A8F8FD6" w:rsidRPr="00F92157">
              <w:rPr>
                <w:rFonts w:ascii="Gill Sans MT" w:eastAsia="Segoe UI" w:hAnsi="Gill Sans MT" w:cs="Segoe UI"/>
                <w:b/>
                <w:bCs/>
                <w:color w:val="212121"/>
                <w:sz w:val="24"/>
                <w:szCs w:val="24"/>
              </w:rPr>
              <w:t>enjoyable and inspiring.</w:t>
            </w:r>
            <w:r w:rsidR="0A1D84AA" w:rsidRPr="00F92157">
              <w:rPr>
                <w:rFonts w:ascii="Gill Sans MT" w:eastAsia="Segoe UI" w:hAnsi="Gill Sans MT" w:cs="Segoe UI"/>
                <w:b/>
                <w:bCs/>
                <w:color w:val="212121"/>
                <w:sz w:val="24"/>
                <w:szCs w:val="24"/>
              </w:rPr>
              <w:t>”</w:t>
            </w:r>
          </w:p>
        </w:tc>
      </w:tr>
    </w:tbl>
    <w:p w14:paraId="34EFB146" w14:textId="7B3687F4" w:rsidR="5DD5E480" w:rsidRPr="00F92157" w:rsidRDefault="172D7C6B" w:rsidP="2A8F8FD6">
      <w:pPr>
        <w:rPr>
          <w:rFonts w:ascii="Gill Sans MT" w:eastAsia="Segoe UI" w:hAnsi="Gill Sans MT" w:cs="Segoe UI"/>
          <w:color w:val="212121"/>
          <w:sz w:val="24"/>
          <w:szCs w:val="24"/>
        </w:rPr>
      </w:pPr>
      <w:r w:rsidRPr="00F92157">
        <w:rPr>
          <w:rFonts w:ascii="Gill Sans MT" w:hAnsi="Gill Sans MT"/>
          <w:color w:val="000000" w:themeColor="text1"/>
          <w:sz w:val="24"/>
          <w:szCs w:val="24"/>
        </w:rPr>
        <w:t>“</w:t>
      </w:r>
      <w:r w:rsidR="498966F6" w:rsidRPr="00F92157">
        <w:rPr>
          <w:rFonts w:ascii="Gill Sans MT" w:hAnsi="Gill Sans MT"/>
          <w:color w:val="212121"/>
          <w:sz w:val="24"/>
          <w:szCs w:val="24"/>
        </w:rPr>
        <w:t xml:space="preserve">WSFG is a </w:t>
      </w:r>
      <w:r w:rsidR="498966F6" w:rsidRPr="00F92157">
        <w:rPr>
          <w:rFonts w:ascii="Gill Sans MT" w:hAnsi="Gill Sans MT"/>
          <w:b/>
          <w:bCs/>
          <w:color w:val="212121"/>
          <w:sz w:val="24"/>
          <w:szCs w:val="24"/>
        </w:rPr>
        <w:t>fantastic, exciting and supportive</w:t>
      </w:r>
      <w:r w:rsidR="498966F6" w:rsidRPr="00F92157">
        <w:rPr>
          <w:rFonts w:ascii="Gill Sans MT" w:hAnsi="Gill Sans MT"/>
          <w:color w:val="212121"/>
          <w:sz w:val="24"/>
          <w:szCs w:val="24"/>
        </w:rPr>
        <w:t xml:space="preserve"> place to work. All staff at WSFG are committed to bringing out the gift in every child, as well as supporting each other to be the best we can possibly be. As a new member of staff I have found </w:t>
      </w:r>
      <w:r w:rsidR="498966F6" w:rsidRPr="00F92157">
        <w:rPr>
          <w:rFonts w:ascii="Gill Sans MT" w:hAnsi="Gill Sans MT"/>
          <w:b/>
          <w:bCs/>
          <w:color w:val="212121"/>
          <w:sz w:val="24"/>
          <w:szCs w:val="24"/>
        </w:rPr>
        <w:t>settling in extremely easy</w:t>
      </w:r>
      <w:r w:rsidR="498966F6" w:rsidRPr="00F92157">
        <w:rPr>
          <w:rFonts w:ascii="Gill Sans MT" w:hAnsi="Gill Sans MT"/>
          <w:color w:val="212121"/>
          <w:sz w:val="24"/>
          <w:szCs w:val="24"/>
        </w:rPr>
        <w:t xml:space="preserve">, in part due to the easy-to-follow policies, and also because of the high level of support I have received from my colleagues. </w:t>
      </w:r>
      <w:r w:rsidR="7D42F00F" w:rsidRPr="00F92157">
        <w:rPr>
          <w:rFonts w:ascii="Gill Sans MT" w:hAnsi="Gill Sans MT"/>
          <w:color w:val="212121"/>
          <w:sz w:val="24"/>
          <w:szCs w:val="24"/>
        </w:rPr>
        <w:t>“</w:t>
      </w:r>
    </w:p>
    <w:p w14:paraId="3A4EEFB4" w14:textId="7258A162" w:rsidR="517242E8" w:rsidRPr="00F92157" w:rsidRDefault="517242E8" w:rsidP="2A8F8FD6">
      <w:pPr>
        <w:rPr>
          <w:rFonts w:ascii="Gill Sans MT" w:eastAsia="Segoe UI" w:hAnsi="Gill Sans MT" w:cs="Segoe UI"/>
          <w:color w:val="212121"/>
          <w:sz w:val="24"/>
          <w:szCs w:val="24"/>
        </w:rPr>
      </w:pPr>
      <w:r w:rsidRPr="00F92157">
        <w:rPr>
          <w:rFonts w:ascii="Gill Sans MT" w:hAnsi="Gill Sans MT"/>
          <w:color w:val="212121"/>
          <w:sz w:val="24"/>
          <w:szCs w:val="24"/>
        </w:rPr>
        <w:t xml:space="preserve">"I enjoy working </w:t>
      </w:r>
      <w:r w:rsidR="74932E40" w:rsidRPr="00F92157">
        <w:rPr>
          <w:rFonts w:ascii="Gill Sans MT" w:hAnsi="Gill Sans MT"/>
          <w:color w:val="212121"/>
          <w:sz w:val="24"/>
          <w:szCs w:val="24"/>
        </w:rPr>
        <w:t>at</w:t>
      </w:r>
      <w:r w:rsidRPr="00F92157">
        <w:rPr>
          <w:rFonts w:ascii="Gill Sans MT" w:hAnsi="Gill Sans MT"/>
          <w:color w:val="212121"/>
          <w:sz w:val="24"/>
          <w:szCs w:val="24"/>
        </w:rPr>
        <w:t xml:space="preserve"> WSFG. I like the fact that our colleagues are from a</w:t>
      </w:r>
      <w:r w:rsidRPr="00F92157">
        <w:rPr>
          <w:rFonts w:ascii="Gill Sans MT" w:hAnsi="Gill Sans MT"/>
          <w:b/>
          <w:bCs/>
          <w:color w:val="212121"/>
          <w:sz w:val="24"/>
          <w:szCs w:val="24"/>
        </w:rPr>
        <w:t xml:space="preserve"> diverse community</w:t>
      </w:r>
      <w:r w:rsidRPr="00F92157">
        <w:rPr>
          <w:rFonts w:ascii="Gill Sans MT" w:hAnsi="Gill Sans MT"/>
          <w:color w:val="212121"/>
          <w:sz w:val="24"/>
          <w:szCs w:val="24"/>
        </w:rPr>
        <w:t xml:space="preserve">, but we always manage to </w:t>
      </w:r>
      <w:r w:rsidRPr="00F92157">
        <w:rPr>
          <w:rFonts w:ascii="Gill Sans MT" w:hAnsi="Gill Sans MT"/>
          <w:b/>
          <w:bCs/>
          <w:color w:val="212121"/>
          <w:sz w:val="24"/>
          <w:szCs w:val="24"/>
        </w:rPr>
        <w:t>work as one team</w:t>
      </w:r>
      <w:r w:rsidRPr="00F92157">
        <w:rPr>
          <w:rFonts w:ascii="Gill Sans MT" w:hAnsi="Gill Sans MT"/>
          <w:color w:val="212121"/>
          <w:sz w:val="24"/>
          <w:szCs w:val="24"/>
        </w:rPr>
        <w:t xml:space="preserve">. In WSFG there are many activities and I am really lucky to see students' potential and their talent. </w:t>
      </w:r>
      <w:r w:rsidRPr="00F92157">
        <w:rPr>
          <w:rFonts w:ascii="Gill Sans MT" w:hAnsi="Gill Sans MT"/>
          <w:b/>
          <w:bCs/>
          <w:color w:val="212121"/>
          <w:sz w:val="24"/>
          <w:szCs w:val="24"/>
        </w:rPr>
        <w:t>This is a result of everyone's teamwork!"</w:t>
      </w:r>
    </w:p>
    <w:p w14:paraId="744D7DE2" w14:textId="2EA645D8" w:rsidR="59FE5275" w:rsidRPr="00F92157" w:rsidRDefault="59FE5275" w:rsidP="2A8F8FD6">
      <w:pPr>
        <w:shd w:val="clear" w:color="auto" w:fill="FFFFFF" w:themeFill="background1"/>
        <w:spacing w:after="0"/>
        <w:rPr>
          <w:rFonts w:ascii="Gill Sans MT" w:eastAsia="Segoe UI" w:hAnsi="Gill Sans MT" w:cs="Segoe UI"/>
          <w:color w:val="212121"/>
          <w:sz w:val="24"/>
          <w:szCs w:val="24"/>
        </w:rPr>
      </w:pPr>
      <w:r w:rsidRPr="00F92157">
        <w:rPr>
          <w:rFonts w:ascii="Gill Sans MT" w:hAnsi="Gill Sans MT"/>
          <w:color w:val="212121"/>
          <w:sz w:val="24"/>
          <w:szCs w:val="24"/>
        </w:rPr>
        <w:t>"Working at WSFG is a wonderful opportunity</w:t>
      </w:r>
      <w:r w:rsidR="5ABAFFE7" w:rsidRPr="00F92157">
        <w:rPr>
          <w:rFonts w:ascii="Gill Sans MT" w:hAnsi="Gill Sans MT"/>
          <w:color w:val="212121"/>
          <w:sz w:val="24"/>
          <w:szCs w:val="24"/>
        </w:rPr>
        <w:t xml:space="preserve">: </w:t>
      </w:r>
      <w:r w:rsidRPr="00F92157">
        <w:rPr>
          <w:rFonts w:ascii="Gill Sans MT" w:hAnsi="Gill Sans MT"/>
          <w:color w:val="212121"/>
          <w:sz w:val="24"/>
          <w:szCs w:val="24"/>
        </w:rPr>
        <w:t>it</w:t>
      </w:r>
      <w:r w:rsidR="1407F7E5" w:rsidRPr="00F92157">
        <w:rPr>
          <w:rFonts w:ascii="Gill Sans MT" w:hAnsi="Gill Sans MT"/>
          <w:color w:val="212121"/>
          <w:sz w:val="24"/>
          <w:szCs w:val="24"/>
        </w:rPr>
        <w:t xml:space="preserve"> has</w:t>
      </w:r>
      <w:r w:rsidRPr="00F92157">
        <w:rPr>
          <w:rFonts w:ascii="Gill Sans MT" w:hAnsi="Gill Sans MT"/>
          <w:color w:val="212121"/>
          <w:sz w:val="24"/>
          <w:szCs w:val="24"/>
        </w:rPr>
        <w:t xml:space="preserve"> </w:t>
      </w:r>
      <w:r w:rsidRPr="00F92157">
        <w:rPr>
          <w:rFonts w:ascii="Gill Sans MT" w:hAnsi="Gill Sans MT"/>
          <w:b/>
          <w:bCs/>
          <w:color w:val="212121"/>
          <w:sz w:val="24"/>
          <w:szCs w:val="24"/>
        </w:rPr>
        <w:t>enrich</w:t>
      </w:r>
      <w:r w:rsidR="2573BBC8" w:rsidRPr="00F92157">
        <w:rPr>
          <w:rFonts w:ascii="Gill Sans MT" w:hAnsi="Gill Sans MT"/>
          <w:b/>
          <w:bCs/>
          <w:color w:val="212121"/>
          <w:sz w:val="24"/>
          <w:szCs w:val="24"/>
        </w:rPr>
        <w:t>ed</w:t>
      </w:r>
      <w:r w:rsidRPr="00F92157">
        <w:rPr>
          <w:rFonts w:ascii="Gill Sans MT" w:hAnsi="Gill Sans MT"/>
          <w:b/>
          <w:bCs/>
          <w:color w:val="212121"/>
          <w:sz w:val="24"/>
          <w:szCs w:val="24"/>
        </w:rPr>
        <w:t xml:space="preserve"> my professional and personal development.</w:t>
      </w:r>
      <w:r w:rsidR="34A81002" w:rsidRPr="00F92157">
        <w:rPr>
          <w:rFonts w:ascii="Gill Sans MT" w:hAnsi="Gill Sans MT"/>
          <w:color w:val="212121"/>
          <w:sz w:val="24"/>
          <w:szCs w:val="24"/>
        </w:rPr>
        <w:t xml:space="preserve"> </w:t>
      </w:r>
      <w:r w:rsidRPr="00F92157">
        <w:rPr>
          <w:rFonts w:ascii="Gill Sans MT" w:hAnsi="Gill Sans MT"/>
          <w:b/>
          <w:bCs/>
          <w:color w:val="212121"/>
          <w:sz w:val="24"/>
          <w:szCs w:val="24"/>
        </w:rPr>
        <w:t>The atmosphere is unique, the staff are lovely and the children are friendly, curious learners</w:t>
      </w:r>
      <w:r w:rsidRPr="00F92157">
        <w:rPr>
          <w:rFonts w:ascii="Gill Sans MT" w:hAnsi="Gill Sans MT"/>
          <w:color w:val="212121"/>
          <w:sz w:val="24"/>
          <w:szCs w:val="24"/>
        </w:rPr>
        <w:t xml:space="preserve">. I have felt incredibly </w:t>
      </w:r>
      <w:r w:rsidRPr="00F92157">
        <w:rPr>
          <w:rFonts w:ascii="Gill Sans MT" w:hAnsi="Gill Sans MT"/>
          <w:b/>
          <w:bCs/>
          <w:color w:val="212121"/>
          <w:sz w:val="24"/>
          <w:szCs w:val="24"/>
        </w:rPr>
        <w:t>well supported by my work colleagues</w:t>
      </w:r>
      <w:r w:rsidR="6CE65ECF" w:rsidRPr="00F92157">
        <w:rPr>
          <w:rFonts w:ascii="Gill Sans MT" w:hAnsi="Gill Sans MT"/>
          <w:b/>
          <w:bCs/>
          <w:color w:val="212121"/>
          <w:sz w:val="24"/>
          <w:szCs w:val="24"/>
        </w:rPr>
        <w:t>:</w:t>
      </w:r>
      <w:r w:rsidRPr="00F92157">
        <w:rPr>
          <w:rFonts w:ascii="Gill Sans MT" w:hAnsi="Gill Sans MT"/>
          <w:b/>
          <w:bCs/>
          <w:color w:val="212121"/>
          <w:sz w:val="24"/>
          <w:szCs w:val="24"/>
        </w:rPr>
        <w:t xml:space="preserve"> </w:t>
      </w:r>
      <w:r w:rsidRPr="00F92157">
        <w:rPr>
          <w:rFonts w:ascii="Gill Sans MT" w:hAnsi="Gill Sans MT"/>
          <w:color w:val="212121"/>
          <w:sz w:val="24"/>
          <w:szCs w:val="24"/>
        </w:rPr>
        <w:t>support staff, teachers, my faculty leader and SLT.</w:t>
      </w:r>
      <w:r w:rsidR="14374A50" w:rsidRPr="00F92157">
        <w:rPr>
          <w:rFonts w:ascii="Gill Sans MT" w:hAnsi="Gill Sans MT"/>
          <w:color w:val="212121"/>
          <w:sz w:val="24"/>
          <w:szCs w:val="24"/>
        </w:rPr>
        <w:t>”</w:t>
      </w:r>
    </w:p>
    <w:p w14:paraId="1865C7D4" w14:textId="0B9C12B3" w:rsidR="132F2B70" w:rsidRDefault="132F2B70" w:rsidP="2A8F8FD6">
      <w:pPr>
        <w:shd w:val="clear" w:color="auto" w:fill="FFFFFF" w:themeFill="background1"/>
        <w:spacing w:after="0"/>
        <w:rPr>
          <w:rFonts w:ascii="Segoe UI" w:eastAsia="Segoe UI" w:hAnsi="Segoe UI" w:cs="Segoe UI"/>
          <w:color w:val="212121"/>
          <w:sz w:val="21"/>
          <w:szCs w:val="21"/>
        </w:rPr>
      </w:pPr>
    </w:p>
    <w:p w14:paraId="5837B72F" w14:textId="28199911" w:rsidR="2D83B7CA" w:rsidRPr="00344363" w:rsidRDefault="34A81002" w:rsidP="5DD5E480">
      <w:pPr>
        <w:rPr>
          <w:rFonts w:ascii="Gill Sans MT" w:eastAsia="Gill Sans MT" w:hAnsi="Gill Sans MT" w:cs="Gill Sans MT"/>
          <w:color w:val="2E653E" w:themeColor="accent5" w:themeShade="BF"/>
          <w:sz w:val="36"/>
          <w:szCs w:val="36"/>
        </w:rPr>
      </w:pPr>
      <w:r w:rsidRPr="1058779A">
        <w:rPr>
          <w:rFonts w:ascii="Gill Sans MT" w:eastAsia="Calibri" w:hAnsi="Gill Sans MT" w:cs="Calibri"/>
          <w:color w:val="000000" w:themeColor="text1"/>
          <w:sz w:val="24"/>
          <w:szCs w:val="24"/>
        </w:rPr>
        <w:t xml:space="preserve"> </w:t>
      </w:r>
      <w:r w:rsidR="2D83B7CA" w:rsidRPr="132F2B70">
        <w:rPr>
          <w:rFonts w:ascii="Gill Sans MT" w:eastAsia="Gill Sans MT" w:hAnsi="Gill Sans MT" w:cs="Gill Sans MT"/>
          <w:color w:val="2E653E" w:themeColor="accent5" w:themeShade="BF"/>
          <w:sz w:val="36"/>
          <w:szCs w:val="36"/>
        </w:rPr>
        <w:t>What do people say about us?</w:t>
      </w:r>
    </w:p>
    <w:p w14:paraId="1F50957A" w14:textId="352D7034" w:rsidR="64CD4251" w:rsidRDefault="64CD4251" w:rsidP="132F2B70">
      <w:pPr>
        <w:rPr>
          <w:rFonts w:ascii="Gill Sans MT" w:eastAsia="Gill Sans MT" w:hAnsi="Gill Sans MT" w:cs="Gill Sans MT"/>
          <w:color w:val="2E653E" w:themeColor="accent5" w:themeShade="BF"/>
          <w:sz w:val="36"/>
          <w:szCs w:val="36"/>
        </w:rPr>
      </w:pPr>
      <w:r w:rsidRPr="132F2B70">
        <w:rPr>
          <w:rFonts w:ascii="Gill Sans MT" w:eastAsia="Gill Sans MT" w:hAnsi="Gill Sans MT" w:cs="Gill Sans MT"/>
          <w:color w:val="2E653E" w:themeColor="accent5" w:themeShade="BF"/>
          <w:sz w:val="36"/>
          <w:szCs w:val="36"/>
        </w:rPr>
        <w:t>Ofsted</w:t>
      </w:r>
      <w:r w:rsidR="79235079" w:rsidRPr="132F2B70">
        <w:rPr>
          <w:rFonts w:ascii="Gill Sans MT" w:eastAsia="Gill Sans MT" w:hAnsi="Gill Sans MT" w:cs="Gill Sans MT"/>
          <w:color w:val="2E653E" w:themeColor="accent5" w:themeShade="BF"/>
          <w:sz w:val="36"/>
          <w:szCs w:val="36"/>
        </w:rPr>
        <w:t xml:space="preserve"> </w:t>
      </w:r>
      <w:r w:rsidR="79235079" w:rsidRPr="132F2B70">
        <w:rPr>
          <w:rFonts w:ascii="Gill Sans MT" w:eastAsia="Gill Sans MT" w:hAnsi="Gill Sans MT" w:cs="Gill Sans MT"/>
          <w:color w:val="2E653E" w:themeColor="accent5" w:themeShade="BF"/>
          <w:sz w:val="24"/>
          <w:szCs w:val="24"/>
        </w:rPr>
        <w:t>(December, 2024)</w:t>
      </w:r>
      <w:r w:rsidRPr="132F2B70">
        <w:rPr>
          <w:rFonts w:ascii="Gill Sans MT" w:eastAsia="Gill Sans MT" w:hAnsi="Gill Sans MT" w:cs="Gill Sans MT"/>
          <w:color w:val="2E653E" w:themeColor="accent5" w:themeShade="BF"/>
          <w:sz w:val="24"/>
          <w:szCs w:val="24"/>
        </w:rPr>
        <w:t>:</w:t>
      </w:r>
    </w:p>
    <w:p w14:paraId="6C65BD2D" w14:textId="30CC491D" w:rsidR="38D14BE4" w:rsidRDefault="38D14BE4" w:rsidP="132F2B70">
      <w:pPr>
        <w:rPr>
          <w:rFonts w:ascii="Gill Sans MT" w:hAnsi="Gill Sans MT"/>
          <w:b/>
          <w:bCs/>
          <w:color w:val="000000" w:themeColor="text1"/>
          <w:sz w:val="24"/>
          <w:szCs w:val="24"/>
        </w:rPr>
      </w:pPr>
      <w:r w:rsidRPr="132F2B70">
        <w:rPr>
          <w:rFonts w:ascii="Gill Sans MT" w:hAnsi="Gill Sans MT"/>
          <w:b/>
          <w:bCs/>
          <w:color w:val="000000" w:themeColor="text1"/>
          <w:sz w:val="24"/>
          <w:szCs w:val="24"/>
        </w:rPr>
        <w:t>"Pupils receive an exceptional education”</w:t>
      </w:r>
    </w:p>
    <w:p w14:paraId="05ABC442" w14:textId="5C3A8DDE" w:rsidR="0CB3580D" w:rsidRPr="00F92157" w:rsidRDefault="0CB3580D" w:rsidP="132F2B70">
      <w:pPr>
        <w:rPr>
          <w:rFonts w:ascii="Gill Sans MT" w:eastAsia="Gill Sans MT" w:hAnsi="Gill Sans MT" w:cs="Gill Sans MT"/>
          <w:sz w:val="24"/>
          <w:szCs w:val="24"/>
        </w:rPr>
      </w:pPr>
      <w:r w:rsidRPr="00F92157">
        <w:rPr>
          <w:rFonts w:ascii="Gill Sans MT" w:hAnsi="Gill Sans MT"/>
          <w:color w:val="000000" w:themeColor="text1"/>
          <w:sz w:val="24"/>
          <w:szCs w:val="24"/>
        </w:rPr>
        <w:t xml:space="preserve">When Ofsted visited at the start of December, 2024, they told us that we have maintained standards from the previous inspection and that the school remains Outstanding.  We are so proud that our </w:t>
      </w:r>
      <w:r w:rsidR="2E68745F" w:rsidRPr="00F92157">
        <w:rPr>
          <w:rFonts w:ascii="Gill Sans MT" w:hAnsi="Gill Sans MT"/>
          <w:color w:val="000000" w:themeColor="text1"/>
          <w:sz w:val="24"/>
          <w:szCs w:val="24"/>
        </w:rPr>
        <w:t>community is described in such glowing terms as:</w:t>
      </w:r>
      <w:r w:rsidR="2E68745F" w:rsidRPr="00F92157">
        <w:rPr>
          <w:rFonts w:ascii="Gill Sans MT" w:hAnsi="Gill Sans MT"/>
          <w:b/>
          <w:bCs/>
          <w:color w:val="000000" w:themeColor="text1"/>
          <w:sz w:val="24"/>
          <w:szCs w:val="24"/>
        </w:rPr>
        <w:t xml:space="preserve"> </w:t>
      </w:r>
      <w:r w:rsidR="775E91BA" w:rsidRPr="00F92157">
        <w:rPr>
          <w:rFonts w:ascii="Gill Sans MT" w:hAnsi="Gill Sans MT"/>
          <w:b/>
          <w:bCs/>
          <w:color w:val="000000" w:themeColor="text1"/>
          <w:sz w:val="24"/>
          <w:szCs w:val="24"/>
        </w:rPr>
        <w:t>‘</w:t>
      </w:r>
      <w:r w:rsidR="422C931B" w:rsidRPr="00F92157">
        <w:rPr>
          <w:rFonts w:ascii="Gill Sans MT" w:hAnsi="Gill Sans MT"/>
          <w:b/>
          <w:bCs/>
          <w:color w:val="000000" w:themeColor="text1"/>
          <w:sz w:val="24"/>
          <w:szCs w:val="24"/>
          <w:lang w:val="en-US"/>
        </w:rPr>
        <w:t>exceptional... highly aspirational... a culture where all are valued... excellent... skillful... ambitious... impressive... high-quality.’</w:t>
      </w:r>
    </w:p>
    <w:p w14:paraId="4D4B11E7" w14:textId="4FBEC487" w:rsidR="7A6BD5A5" w:rsidRPr="00F92157" w:rsidRDefault="7A6BD5A5" w:rsidP="132F2B70">
      <w:pPr>
        <w:spacing w:line="279" w:lineRule="auto"/>
        <w:rPr>
          <w:rFonts w:ascii="Gill Sans MT" w:hAnsi="Gill Sans MT"/>
          <w:color w:val="000000" w:themeColor="text1"/>
          <w:sz w:val="24"/>
          <w:szCs w:val="24"/>
        </w:rPr>
      </w:pPr>
      <w:r w:rsidRPr="00F92157">
        <w:rPr>
          <w:rFonts w:ascii="Gill Sans MT" w:hAnsi="Gill Sans MT"/>
          <w:color w:val="000000" w:themeColor="text1"/>
          <w:sz w:val="24"/>
          <w:szCs w:val="24"/>
          <w:lang w:val="en-US"/>
        </w:rPr>
        <w:t>‘</w:t>
      </w:r>
      <w:r w:rsidR="1B01DB5A" w:rsidRPr="00F92157">
        <w:rPr>
          <w:rFonts w:ascii="Gill Sans MT" w:hAnsi="Gill Sans MT"/>
          <w:color w:val="000000" w:themeColor="text1"/>
          <w:sz w:val="24"/>
          <w:szCs w:val="24"/>
          <w:lang w:val="en-US"/>
        </w:rPr>
        <w:t xml:space="preserve">Our students </w:t>
      </w:r>
      <w:r w:rsidR="4E072410" w:rsidRPr="00F92157">
        <w:rPr>
          <w:rFonts w:ascii="Gill Sans MT" w:hAnsi="Gill Sans MT"/>
          <w:color w:val="000000" w:themeColor="text1"/>
          <w:sz w:val="24"/>
          <w:szCs w:val="24"/>
          <w:lang w:val="en-US"/>
        </w:rPr>
        <w:t>were recognised as</w:t>
      </w:r>
      <w:r w:rsidR="1B01DB5A" w:rsidRPr="00F92157">
        <w:rPr>
          <w:rFonts w:ascii="Gill Sans MT" w:hAnsi="Gill Sans MT"/>
          <w:color w:val="000000" w:themeColor="text1"/>
          <w:sz w:val="24"/>
          <w:szCs w:val="24"/>
          <w:lang w:val="en-US"/>
        </w:rPr>
        <w:t xml:space="preserve"> showing </w:t>
      </w:r>
      <w:r w:rsidR="1B01DB5A" w:rsidRPr="00F92157">
        <w:rPr>
          <w:rFonts w:ascii="Gill Sans MT" w:hAnsi="Gill Sans MT"/>
          <w:b/>
          <w:bCs/>
          <w:color w:val="000000" w:themeColor="text1"/>
          <w:sz w:val="24"/>
          <w:szCs w:val="24"/>
          <w:lang w:val="en-US"/>
        </w:rPr>
        <w:t>‘great commitment to their learning... polite and courteous... highly respectful... highly supportive...excellent ambassadors... pupils’ behaviour is exceptional ... they are impressive communicators and have wonderful attitudes to learning... (they) have strong voices to influence important aspects of the school’s work.’</w:t>
      </w:r>
    </w:p>
    <w:p w14:paraId="3076AA01" w14:textId="1401F5D6" w:rsidR="7CE8BEA8" w:rsidRPr="00F92157" w:rsidRDefault="7CE8BEA8" w:rsidP="132F2B70">
      <w:pPr>
        <w:spacing w:line="279" w:lineRule="auto"/>
        <w:rPr>
          <w:rFonts w:ascii="Gill Sans MT" w:eastAsia="Gill Sans MT" w:hAnsi="Gill Sans MT" w:cs="Gill Sans MT"/>
          <w:b/>
          <w:bCs/>
          <w:sz w:val="24"/>
          <w:szCs w:val="24"/>
          <w:lang w:val="en-US"/>
        </w:rPr>
      </w:pPr>
      <w:r w:rsidRPr="00F92157">
        <w:rPr>
          <w:rFonts w:ascii="Gill Sans MT" w:eastAsia="Gill Sans MT" w:hAnsi="Gill Sans MT" w:cs="Gill Sans MT"/>
          <w:b/>
          <w:bCs/>
          <w:sz w:val="24"/>
          <w:szCs w:val="24"/>
          <w:lang w:val="en-US"/>
        </w:rPr>
        <w:t>‘</w:t>
      </w:r>
      <w:r w:rsidR="6688CA0D" w:rsidRPr="00F92157">
        <w:rPr>
          <w:rFonts w:ascii="Gill Sans MT" w:eastAsia="Gill Sans MT" w:hAnsi="Gill Sans MT" w:cs="Gill Sans MT"/>
          <w:b/>
          <w:bCs/>
          <w:sz w:val="24"/>
          <w:szCs w:val="24"/>
          <w:lang w:val="en-US"/>
        </w:rPr>
        <w:t>Leaders, and those responsible for governance, work effectively together to promote a culture of continual improvement that has sustained the school’s high performance. There is exceptional support for ongoing professional development, and workload is well-considered. This helps to ensure that staff are best placed to provide an ambitious and high-quality education for pupils. Staff are immensely proud to work at this school.</w:t>
      </w:r>
      <w:r w:rsidR="6A5DCD6D" w:rsidRPr="00F92157">
        <w:rPr>
          <w:rFonts w:ascii="Gill Sans MT" w:eastAsia="Gill Sans MT" w:hAnsi="Gill Sans MT" w:cs="Gill Sans MT"/>
          <w:b/>
          <w:bCs/>
          <w:sz w:val="24"/>
          <w:szCs w:val="24"/>
          <w:lang w:val="en-US"/>
        </w:rPr>
        <w:t>’</w:t>
      </w:r>
    </w:p>
    <w:p w14:paraId="3C742385" w14:textId="7F55C116" w:rsidR="313C3C4B" w:rsidRPr="00F92157" w:rsidRDefault="313C3C4B" w:rsidP="132F2B70">
      <w:pPr>
        <w:rPr>
          <w:rFonts w:ascii="Gill Sans MT" w:hAnsi="Gill Sans MT"/>
          <w:color w:val="000000" w:themeColor="text1"/>
          <w:sz w:val="24"/>
          <w:szCs w:val="24"/>
        </w:rPr>
      </w:pPr>
      <w:r w:rsidRPr="00F92157">
        <w:rPr>
          <w:rFonts w:ascii="Gill Sans MT" w:hAnsi="Gill Sans MT"/>
          <w:color w:val="000000" w:themeColor="text1"/>
          <w:sz w:val="24"/>
          <w:szCs w:val="24"/>
        </w:rPr>
        <w:t xml:space="preserve">Read the report for yourself here: </w:t>
      </w:r>
      <w:r w:rsidR="009F3D46">
        <w:fldChar w:fldCharType="begin"/>
      </w:r>
      <w:r w:rsidR="009F3D46">
        <w:instrText xml:space="preserve"> HYPERLINK "https://reports.ofsted.gov.uk/provider/23/103103" \h </w:instrText>
      </w:r>
      <w:r w:rsidR="009F3D46">
        <w:fldChar w:fldCharType="separate"/>
      </w:r>
      <w:r w:rsidRPr="00F92157">
        <w:rPr>
          <w:rStyle w:val="Hyperlink"/>
          <w:rFonts w:ascii="Gill Sans MT" w:hAnsi="Gill Sans MT"/>
          <w:sz w:val="24"/>
          <w:szCs w:val="24"/>
        </w:rPr>
        <w:t>https://reports.ofsted.gov.uk/provider/23/103103</w:t>
      </w:r>
      <w:r w:rsidR="009F3D46">
        <w:rPr>
          <w:rStyle w:val="Hyperlink"/>
          <w:rFonts w:ascii="Gill Sans MT" w:hAnsi="Gill Sans MT"/>
          <w:sz w:val="24"/>
          <w:szCs w:val="24"/>
        </w:rPr>
        <w:fldChar w:fldCharType="end"/>
      </w:r>
    </w:p>
    <w:p w14:paraId="3A8548D3" w14:textId="127A5993" w:rsidR="132F2B70" w:rsidRDefault="132F2B70" w:rsidP="132F2B70">
      <w:pPr>
        <w:rPr>
          <w:rFonts w:ascii="Gill Sans MT" w:hAnsi="Gill Sans MT"/>
          <w:sz w:val="24"/>
          <w:szCs w:val="24"/>
        </w:rPr>
      </w:pPr>
      <w:bookmarkStart w:id="0" w:name="_GoBack"/>
      <w:bookmarkEnd w:id="0"/>
    </w:p>
    <w:p w14:paraId="1D57AE7D" w14:textId="46338CD0" w:rsidR="64CD4251" w:rsidRPr="00F92157" w:rsidRDefault="64CD4251" w:rsidP="132F2B70">
      <w:pPr>
        <w:rPr>
          <w:rFonts w:ascii="Gill Sans MT" w:hAnsi="Gill Sans MT"/>
          <w:color w:val="000000" w:themeColor="text1"/>
        </w:rPr>
      </w:pPr>
      <w:r w:rsidRPr="00F92157">
        <w:rPr>
          <w:rFonts w:ascii="Gill Sans MT" w:eastAsia="Gill Sans MT" w:hAnsi="Gill Sans MT" w:cs="Gill Sans MT"/>
          <w:color w:val="2E653E" w:themeColor="accent5" w:themeShade="BF"/>
        </w:rPr>
        <w:t>Parents and Students:</w:t>
      </w:r>
    </w:p>
    <w:p w14:paraId="50339BF7" w14:textId="0E6ED717"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w:t>
      </w:r>
      <w:r w:rsidRPr="00F92157">
        <w:rPr>
          <w:rFonts w:ascii="Gill Sans MT" w:eastAsia="Gill Sans MT" w:hAnsi="Gill Sans MT" w:cs="Gill Sans MT"/>
          <w:b/>
          <w:bCs/>
        </w:rPr>
        <w:t>I have loved my time at WSFG!</w:t>
      </w:r>
      <w:r w:rsidRPr="00F92157">
        <w:rPr>
          <w:rFonts w:ascii="Gill Sans MT" w:eastAsia="Gill Sans MT" w:hAnsi="Gill Sans MT" w:cs="Gill Sans MT"/>
        </w:rPr>
        <w:t xml:space="preserve"> Everything from lessons to extracurricular activities and students to staff has been amazing.”  </w:t>
      </w:r>
    </w:p>
    <w:p w14:paraId="0E2F4C32" w14:textId="726B0141"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w:t>
      </w:r>
      <w:r w:rsidR="7A7A254B" w:rsidRPr="00F92157">
        <w:rPr>
          <w:rFonts w:ascii="Gill Sans MT" w:eastAsia="Gill Sans MT" w:hAnsi="Gill Sans MT" w:cs="Gill Sans MT"/>
        </w:rPr>
        <w:t>T</w:t>
      </w:r>
      <w:r w:rsidRPr="00F92157">
        <w:rPr>
          <w:rFonts w:ascii="Gill Sans MT" w:eastAsia="Gill Sans MT" w:hAnsi="Gill Sans MT" w:cs="Gill Sans MT"/>
        </w:rPr>
        <w:t xml:space="preserve">hank you so very much for the most </w:t>
      </w:r>
      <w:r w:rsidRPr="00F92157">
        <w:rPr>
          <w:rFonts w:ascii="Gill Sans MT" w:eastAsia="Gill Sans MT" w:hAnsi="Gill Sans MT" w:cs="Gill Sans MT"/>
          <w:b/>
          <w:bCs/>
        </w:rPr>
        <w:t>amazing care and education</w:t>
      </w:r>
      <w:r w:rsidRPr="00F92157">
        <w:rPr>
          <w:rFonts w:ascii="Gill Sans MT" w:eastAsia="Gill Sans MT" w:hAnsi="Gill Sans MT" w:cs="Gill Sans MT"/>
        </w:rPr>
        <w:t xml:space="preserve"> that my daughters received whilst at WSFG.” </w:t>
      </w:r>
    </w:p>
    <w:p w14:paraId="2C085CF1" w14:textId="0FE27867"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 xml:space="preserve">“My daughters </w:t>
      </w:r>
      <w:r w:rsidRPr="00F92157">
        <w:rPr>
          <w:rFonts w:ascii="Gill Sans MT" w:eastAsia="Gill Sans MT" w:hAnsi="Gill Sans MT" w:cs="Gill Sans MT"/>
          <w:b/>
          <w:bCs/>
        </w:rPr>
        <w:t xml:space="preserve">excelled academically, thrived emotionally and developed the confidence </w:t>
      </w:r>
      <w:r w:rsidRPr="00F92157">
        <w:rPr>
          <w:rFonts w:ascii="Gill Sans MT" w:eastAsia="Gill Sans MT" w:hAnsi="Gill Sans MT" w:cs="Gill Sans MT"/>
        </w:rPr>
        <w:t xml:space="preserve">to go on and </w:t>
      </w:r>
      <w:r w:rsidRPr="00F92157">
        <w:rPr>
          <w:rFonts w:ascii="Gill Sans MT" w:eastAsia="Gill Sans MT" w:hAnsi="Gill Sans MT" w:cs="Gill Sans MT"/>
          <w:b/>
          <w:bCs/>
        </w:rPr>
        <w:t>challenge themselves</w:t>
      </w:r>
      <w:r w:rsidRPr="00F92157">
        <w:rPr>
          <w:rFonts w:ascii="Gill Sans MT" w:eastAsia="Gill Sans MT" w:hAnsi="Gill Sans MT" w:cs="Gill Sans MT"/>
        </w:rPr>
        <w:t xml:space="preserve">, stepping into new opportunities, building on the foundations that their experience at the school established.”  </w:t>
      </w:r>
    </w:p>
    <w:p w14:paraId="2D9F42D3" w14:textId="76510F1B"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 xml:space="preserve">“There were </w:t>
      </w:r>
      <w:r w:rsidRPr="00F92157">
        <w:rPr>
          <w:rFonts w:ascii="Gill Sans MT" w:eastAsia="Gill Sans MT" w:hAnsi="Gill Sans MT" w:cs="Gill Sans MT"/>
          <w:b/>
          <w:bCs/>
        </w:rPr>
        <w:t xml:space="preserve">so many amazing teachers </w:t>
      </w:r>
      <w:r w:rsidRPr="00F92157">
        <w:rPr>
          <w:rFonts w:ascii="Gill Sans MT" w:eastAsia="Gill Sans MT" w:hAnsi="Gill Sans MT" w:cs="Gill Sans MT"/>
        </w:rPr>
        <w:t xml:space="preserve">who made a real impact on them both... </w:t>
      </w:r>
      <w:r w:rsidRPr="00F92157">
        <w:rPr>
          <w:rFonts w:ascii="Gill Sans MT" w:eastAsia="Gill Sans MT" w:hAnsi="Gill Sans MT" w:cs="Gill Sans MT"/>
          <w:b/>
          <w:bCs/>
        </w:rPr>
        <w:t xml:space="preserve">We feel very lucky </w:t>
      </w:r>
      <w:r w:rsidRPr="00F92157">
        <w:rPr>
          <w:rFonts w:ascii="Gill Sans MT" w:eastAsia="Gill Sans MT" w:hAnsi="Gill Sans MT" w:cs="Gill Sans MT"/>
        </w:rPr>
        <w:t xml:space="preserve">that the girls were able to attend the school.” </w:t>
      </w:r>
    </w:p>
    <w:p w14:paraId="386F5111" w14:textId="22B80824"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lang w:val="en-US"/>
        </w:rPr>
        <w:t xml:space="preserve">‘My last 5 years at WSFG have been a rollercoaster that I wouldn’t alter for anything. I am delighted with my </w:t>
      </w:r>
      <w:r w:rsidR="58295FCF" w:rsidRPr="00F92157">
        <w:rPr>
          <w:rFonts w:ascii="Gill Sans MT" w:eastAsia="Gill Sans MT" w:hAnsi="Gill Sans MT" w:cs="Gill Sans MT"/>
          <w:lang w:val="en-US"/>
        </w:rPr>
        <w:t xml:space="preserve">GCSE </w:t>
      </w:r>
      <w:r w:rsidRPr="00F92157">
        <w:rPr>
          <w:rFonts w:ascii="Gill Sans MT" w:eastAsia="Gill Sans MT" w:hAnsi="Gill Sans MT" w:cs="Gill Sans MT"/>
          <w:lang w:val="en-US"/>
        </w:rPr>
        <w:t xml:space="preserve">results, but more than that the </w:t>
      </w:r>
      <w:r w:rsidRPr="00F92157">
        <w:rPr>
          <w:rFonts w:ascii="Gill Sans MT" w:eastAsia="Gill Sans MT" w:hAnsi="Gill Sans MT" w:cs="Gill Sans MT"/>
          <w:b/>
          <w:bCs/>
          <w:lang w:val="en-US"/>
        </w:rPr>
        <w:t>confidence, experiences, knowledge and friends</w:t>
      </w:r>
      <w:r w:rsidRPr="00F92157">
        <w:rPr>
          <w:rFonts w:ascii="Gill Sans MT" w:eastAsia="Gill Sans MT" w:hAnsi="Gill Sans MT" w:cs="Gill Sans MT"/>
          <w:lang w:val="en-US"/>
        </w:rPr>
        <w:t xml:space="preserve"> I have gained during my time here.</w:t>
      </w:r>
      <w:r w:rsidR="1E9853EA" w:rsidRPr="00F92157">
        <w:rPr>
          <w:rFonts w:ascii="Gill Sans MT" w:eastAsia="Gill Sans MT" w:hAnsi="Gill Sans MT" w:cs="Gill Sans MT"/>
          <w:lang w:val="en-US"/>
        </w:rPr>
        <w:t xml:space="preserve"> </w:t>
      </w:r>
      <w:r w:rsidRPr="00F92157">
        <w:rPr>
          <w:rFonts w:ascii="Gill Sans MT" w:eastAsia="Gill Sans MT" w:hAnsi="Gill Sans MT" w:cs="Gill Sans MT"/>
          <w:lang w:val="en-US"/>
        </w:rPr>
        <w:t xml:space="preserve"> I will forever miss the </w:t>
      </w:r>
      <w:r w:rsidRPr="00F92157">
        <w:rPr>
          <w:rFonts w:ascii="Gill Sans MT" w:eastAsia="Gill Sans MT" w:hAnsi="Gill Sans MT" w:cs="Gill Sans MT"/>
          <w:b/>
          <w:bCs/>
          <w:lang w:val="en-US"/>
        </w:rPr>
        <w:t>feeling of community here</w:t>
      </w:r>
      <w:r w:rsidRPr="00F92157">
        <w:rPr>
          <w:rFonts w:ascii="Gill Sans MT" w:eastAsia="Gill Sans MT" w:hAnsi="Gill Sans MT" w:cs="Gill Sans MT"/>
          <w:lang w:val="en-US"/>
        </w:rPr>
        <w:t xml:space="preserve"> and </w:t>
      </w:r>
      <w:r w:rsidR="2D65C3C6" w:rsidRPr="00F92157">
        <w:rPr>
          <w:rFonts w:ascii="Gill Sans MT" w:eastAsia="Gill Sans MT" w:hAnsi="Gill Sans MT" w:cs="Gill Sans MT"/>
          <w:lang w:val="en-US"/>
        </w:rPr>
        <w:t xml:space="preserve">will </w:t>
      </w:r>
      <w:r w:rsidRPr="00F92157">
        <w:rPr>
          <w:rFonts w:ascii="Gill Sans MT" w:eastAsia="Gill Sans MT" w:hAnsi="Gill Sans MT" w:cs="Gill Sans MT"/>
          <w:lang w:val="en-US"/>
        </w:rPr>
        <w:t>look for it in other places. Thank you WSFG and good luck to all the year 7s joining the ‘family’- go make some memories</w:t>
      </w:r>
      <w:r w:rsidR="5BABDC1B" w:rsidRPr="00F92157">
        <w:rPr>
          <w:rFonts w:ascii="Gill Sans MT" w:eastAsia="Gill Sans MT" w:hAnsi="Gill Sans MT" w:cs="Gill Sans MT"/>
          <w:lang w:val="en-US"/>
        </w:rPr>
        <w:t>.</w:t>
      </w:r>
      <w:r w:rsidRPr="00F92157">
        <w:rPr>
          <w:rFonts w:ascii="Gill Sans MT" w:eastAsia="Gill Sans MT" w:hAnsi="Gill Sans MT" w:cs="Gill Sans MT"/>
          <w:lang w:val="en-US"/>
        </w:rPr>
        <w:t>‘</w:t>
      </w:r>
    </w:p>
    <w:p w14:paraId="7396769D" w14:textId="36E2A05E"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lang w:val="en-US"/>
        </w:rPr>
        <w:t>“</w:t>
      </w:r>
      <w:r w:rsidRPr="00F92157">
        <w:rPr>
          <w:rFonts w:ascii="Gill Sans MT" w:eastAsia="Gill Sans MT" w:hAnsi="Gill Sans MT" w:cs="Gill Sans MT"/>
          <w:b/>
          <w:bCs/>
          <w:lang w:val="en-US"/>
        </w:rPr>
        <w:t>We have been so impressed and truly grateful for the level of care and nurturing</w:t>
      </w:r>
      <w:r w:rsidRPr="00F92157">
        <w:rPr>
          <w:rFonts w:ascii="Gill Sans MT" w:eastAsia="Gill Sans MT" w:hAnsi="Gill Sans MT" w:cs="Gill Sans MT"/>
          <w:lang w:val="en-US"/>
        </w:rPr>
        <w:t xml:space="preserve"> that our daughter received whilst at WSFG. Her experiences have been wide and varied and she definitely put her heart into all she did whilst at the school. We are incredibly proud of her efforts, and her GCSE results are testimony to this.”</w:t>
      </w:r>
    </w:p>
    <w:p w14:paraId="1385D3D2" w14:textId="0C4398DD" w:rsidR="7F7A61C8" w:rsidRPr="00F92157" w:rsidRDefault="7F7A61C8" w:rsidP="132F2B70">
      <w:pPr>
        <w:spacing w:after="0" w:line="240" w:lineRule="auto"/>
        <w:rPr>
          <w:rFonts w:ascii="Gill Sans MT" w:eastAsia="Gill Sans MT" w:hAnsi="Gill Sans MT" w:cs="Gill Sans MT"/>
        </w:rPr>
      </w:pPr>
      <w:r w:rsidRPr="00F92157">
        <w:rPr>
          <w:rFonts w:ascii="Gill Sans MT" w:eastAsia="Gill Sans MT" w:hAnsi="Gill Sans MT" w:cs="Gill Sans MT"/>
        </w:rPr>
        <w:t xml:space="preserve">“The SEN support has been absolutely outstanding.  </w:t>
      </w:r>
      <w:r w:rsidRPr="00F92157">
        <w:rPr>
          <w:rFonts w:ascii="Gill Sans MT" w:eastAsia="Gill Sans MT" w:hAnsi="Gill Sans MT" w:cs="Gill Sans MT"/>
          <w:b/>
          <w:bCs/>
        </w:rPr>
        <w:t>Fantastic communication</w:t>
      </w:r>
      <w:r w:rsidRPr="00F92157">
        <w:rPr>
          <w:rFonts w:ascii="Gill Sans MT" w:eastAsia="Gill Sans MT" w:hAnsi="Gill Sans MT" w:cs="Gill Sans MT"/>
        </w:rPr>
        <w:t xml:space="preserve"> with us, lots of support for my daughter in class, a calm area that students can access at breaks and lunch.  All the teachers and LSAs I have spoken to have been </w:t>
      </w:r>
      <w:r w:rsidRPr="00F92157">
        <w:rPr>
          <w:rFonts w:ascii="Gill Sans MT" w:eastAsia="Gill Sans MT" w:hAnsi="Gill Sans MT" w:cs="Gill Sans MT"/>
          <w:b/>
          <w:bCs/>
        </w:rPr>
        <w:t xml:space="preserve">really warm and caring”. </w:t>
      </w:r>
    </w:p>
    <w:p w14:paraId="32B8094F" w14:textId="14E3B579" w:rsidR="132F2B70" w:rsidRPr="00F92157" w:rsidRDefault="132F2B70" w:rsidP="132F2B70">
      <w:pPr>
        <w:spacing w:after="0" w:line="240" w:lineRule="auto"/>
        <w:rPr>
          <w:rFonts w:ascii="Gill Sans MT" w:eastAsia="Gill Sans MT" w:hAnsi="Gill Sans MT" w:cs="Gill Sans MT"/>
        </w:rPr>
      </w:pPr>
    </w:p>
    <w:p w14:paraId="7DE9D115" w14:textId="27E87977" w:rsidR="7F7A61C8" w:rsidRPr="00F92157" w:rsidRDefault="7F7A61C8" w:rsidP="132F2B70">
      <w:pPr>
        <w:spacing w:after="0" w:line="240" w:lineRule="auto"/>
        <w:rPr>
          <w:rFonts w:ascii="Gill Sans MT" w:eastAsia="Gill Sans MT" w:hAnsi="Gill Sans MT" w:cs="Gill Sans MT"/>
        </w:rPr>
      </w:pPr>
      <w:r w:rsidRPr="00F92157">
        <w:rPr>
          <w:rFonts w:ascii="Gill Sans MT" w:eastAsia="Gill Sans MT" w:hAnsi="Gill Sans MT" w:cs="Gill Sans MT"/>
          <w:lang w:val="en-US"/>
        </w:rPr>
        <w:t xml:space="preserve">“I don't think I’ll ever be able to express my gratitude to this school and the teachers for everything they've done and the constant support they've given.  </w:t>
      </w:r>
      <w:r w:rsidRPr="00F92157">
        <w:rPr>
          <w:rFonts w:ascii="Gill Sans MT" w:eastAsia="Gill Sans MT" w:hAnsi="Gill Sans MT" w:cs="Gill Sans MT"/>
          <w:b/>
          <w:bCs/>
          <w:lang w:val="en-US"/>
        </w:rPr>
        <w:t xml:space="preserve">And if there is one thing the school has taught me, it’s this: if you believe in yourself, you can accomplish any dream you set your mind to." </w:t>
      </w:r>
    </w:p>
    <w:p w14:paraId="62E258EE" w14:textId="31FB29EF" w:rsidR="132F2B70" w:rsidRPr="00F92157" w:rsidRDefault="132F2B70" w:rsidP="132F2B70">
      <w:pPr>
        <w:shd w:val="clear" w:color="auto" w:fill="FFFFFF" w:themeFill="background1"/>
        <w:spacing w:after="0"/>
        <w:rPr>
          <w:rFonts w:ascii="Gill Sans MT" w:eastAsia="Gill Sans MT" w:hAnsi="Gill Sans MT" w:cs="Gill Sans MT"/>
        </w:rPr>
      </w:pPr>
    </w:p>
    <w:p w14:paraId="25002E6E" w14:textId="75CB6491" w:rsidR="132F2B70" w:rsidRPr="00F92157" w:rsidRDefault="132F2B70" w:rsidP="132F2B70">
      <w:pPr>
        <w:shd w:val="clear" w:color="auto" w:fill="FFFFFF" w:themeFill="background1"/>
        <w:spacing w:after="0"/>
        <w:rPr>
          <w:rFonts w:ascii="Gill Sans MT" w:eastAsia="Gill Sans MT" w:hAnsi="Gill Sans MT" w:cs="Gill Sans MT"/>
          <w:color w:val="000000" w:themeColor="text1"/>
        </w:rPr>
      </w:pPr>
    </w:p>
    <w:p w14:paraId="271410B8" w14:textId="2A25ABE4" w:rsidR="132F2B70" w:rsidRPr="00F92157" w:rsidRDefault="132F2B70" w:rsidP="132F2B70">
      <w:pPr>
        <w:shd w:val="clear" w:color="auto" w:fill="FFFFFF" w:themeFill="background1"/>
        <w:spacing w:after="0"/>
        <w:rPr>
          <w:rFonts w:ascii="Gill Sans MT" w:eastAsia="Gill Sans MT" w:hAnsi="Gill Sans MT" w:cs="Gill Sans MT"/>
          <w:color w:val="000000" w:themeColor="text1"/>
        </w:rPr>
      </w:pPr>
    </w:p>
    <w:p w14:paraId="04005F4D" w14:textId="1D54C16D" w:rsidR="00910CFE" w:rsidRPr="00F92157" w:rsidRDefault="00910CFE" w:rsidP="132F2B70">
      <w:pPr>
        <w:shd w:val="clear" w:color="auto" w:fill="FFFFFF" w:themeFill="background1"/>
        <w:spacing w:after="0"/>
        <w:rPr>
          <w:rFonts w:ascii="Gill Sans MT" w:eastAsia="Gill Sans MT" w:hAnsi="Gill Sans MT" w:cs="Gill Sans MT"/>
          <w:color w:val="000000" w:themeColor="text1"/>
        </w:rPr>
      </w:pP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94CB408">
            <wp:extent cx="4893514" cy="3571386"/>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4893514" cy="3571386"/>
                    </a:xfrm>
                    <a:prstGeom prst="rect">
                      <a:avLst/>
                    </a:prstGeom>
                  </pic:spPr>
                </pic:pic>
              </a:graphicData>
            </a:graphic>
          </wp:inline>
        </w:drawing>
      </w:r>
    </w:p>
    <w:p w14:paraId="446A7C4C" w14:textId="12240144" w:rsidR="458CAFA9" w:rsidRDefault="458CAFA9" w:rsidP="0D3DA38D">
      <w:pPr>
        <w:rPr>
          <w:rFonts w:ascii="Gill Sans MT" w:hAnsi="Gill Sans MT"/>
        </w:rPr>
        <w:sectPr w:rsidR="458CAFA9" w:rsidSect="00B17E15">
          <w:type w:val="continuous"/>
          <w:pgSz w:w="11906" w:h="16838"/>
          <w:pgMar w:top="0" w:right="1440" w:bottom="142" w:left="1276" w:header="708" w:footer="708" w:gutter="0"/>
          <w:cols w:num="2" w:space="708"/>
          <w:docGrid w:linePitch="360"/>
        </w:sectPr>
      </w:pPr>
    </w:p>
    <w:p w14:paraId="56870DBD" w14:textId="3F5F8942" w:rsidR="00B17E15" w:rsidRDefault="00B17E15" w:rsidP="00184A74">
      <w:pP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4F161D83" w:rsidR="00B66F8A" w:rsidRPr="00331EEE" w:rsidRDefault="00B66F8A" w:rsidP="0A9519C5">
      <w:pPr>
        <w:rPr>
          <w:rFonts w:ascii="Gill Sans MT" w:hAnsi="Gill Sans MT"/>
          <w:sz w:val="24"/>
          <w:szCs w:val="24"/>
        </w:rPr>
      </w:pPr>
      <w:r w:rsidRPr="0A9519C5">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0937C434" w:rsidR="00B66F8A" w:rsidRPr="00331EEE" w:rsidRDefault="1C0C529F" w:rsidP="0A9519C5">
      <w:pPr>
        <w:rPr>
          <w:rFonts w:ascii="Gill Sans MT" w:hAnsi="Gill Sans MT"/>
          <w:b/>
          <w:bCs/>
          <w:sz w:val="24"/>
          <w:szCs w:val="24"/>
        </w:rPr>
      </w:pPr>
      <w:r w:rsidRPr="0A9519C5">
        <w:rPr>
          <w:rFonts w:ascii="Gill Sans MT" w:hAnsi="Gill Sans MT"/>
          <w:sz w:val="24"/>
          <w:szCs w:val="24"/>
        </w:rPr>
        <w:t xml:space="preserve">If you are unable to provide an overseas criminal record certificate you must provide a </w:t>
      </w:r>
      <w:r w:rsidR="00F21FB4" w:rsidRPr="0A9519C5">
        <w:rPr>
          <w:rFonts w:ascii="Gill Sans MT" w:hAnsi="Gill Sans MT"/>
          <w:sz w:val="24"/>
          <w:szCs w:val="24"/>
        </w:rPr>
        <w:t>letter which</w:t>
      </w:r>
      <w:r w:rsidR="1EB16912" w:rsidRPr="0A9519C5">
        <w:rPr>
          <w:rFonts w:ascii="Gill Sans MT" w:hAnsi="Gill Sans MT"/>
          <w:sz w:val="24"/>
          <w:szCs w:val="24"/>
        </w:rPr>
        <w:t xml:space="preserve"> details your attempts to obtain the certificate and confirms why this has not been possible. This information will then </w:t>
      </w:r>
      <w:r w:rsidR="71E9347C" w:rsidRPr="0A9519C5">
        <w:rPr>
          <w:rFonts w:ascii="Gill Sans MT" w:hAnsi="Gill Sans MT"/>
          <w:sz w:val="24"/>
          <w:szCs w:val="24"/>
        </w:rPr>
        <w:t>be reviewed and a decis</w:t>
      </w:r>
      <w:r w:rsidR="72778E6E" w:rsidRPr="0A9519C5">
        <w:rPr>
          <w:rFonts w:ascii="Gill Sans MT" w:hAnsi="Gill Sans MT"/>
          <w:sz w:val="24"/>
          <w:szCs w:val="24"/>
        </w:rPr>
        <w:t>i</w:t>
      </w:r>
      <w:r w:rsidR="71E9347C" w:rsidRPr="0A9519C5">
        <w:rPr>
          <w:rFonts w:ascii="Gill Sans MT" w:hAnsi="Gill Sans MT"/>
          <w:sz w:val="24"/>
          <w:szCs w:val="24"/>
        </w:rPr>
        <w:t xml:space="preserve">on made as to whether an offer of </w:t>
      </w:r>
      <w:r w:rsidR="00F21FB4" w:rsidRPr="0A9519C5">
        <w:rPr>
          <w:rFonts w:ascii="Gill Sans MT" w:hAnsi="Gill Sans MT"/>
          <w:sz w:val="24"/>
          <w:szCs w:val="24"/>
        </w:rPr>
        <w:t>employment</w:t>
      </w:r>
      <w:r w:rsidR="71E9347C" w:rsidRPr="0A9519C5">
        <w:rPr>
          <w:rFonts w:ascii="Gill Sans MT" w:hAnsi="Gill Sans MT"/>
          <w:sz w:val="24"/>
          <w:szCs w:val="24"/>
        </w:rPr>
        <w:t xml:space="preserve"> can be made.</w:t>
      </w:r>
    </w:p>
    <w:p w14:paraId="2AA5DBD0" w14:textId="41DD351C" w:rsidR="00B66F8A" w:rsidRPr="00331EEE" w:rsidRDefault="00B66F8A" w:rsidP="0A9519C5">
      <w:pPr>
        <w:rPr>
          <w:rFonts w:ascii="Gill Sans MT" w:hAnsi="Gill Sans MT"/>
          <w:b/>
          <w:bCs/>
          <w:sz w:val="24"/>
          <w:szCs w:val="24"/>
        </w:rPr>
      </w:pP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0A9519C5">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501F218E" w:rsidR="003F0CC6" w:rsidRDefault="003F0CC6" w:rsidP="003F0CC6">
      <w:pPr>
        <w:rPr>
          <w:rFonts w:ascii="Gill Sans MT" w:hAnsi="Gill Sans MT"/>
          <w:bCs/>
        </w:rPr>
      </w:pPr>
      <w:r w:rsidRPr="00344363">
        <w:rPr>
          <w:rFonts w:ascii="Gill Sans MT" w:hAnsi="Gill Sans MT"/>
          <w:bCs/>
        </w:rPr>
        <w:t xml:space="preserve">Safeguarding: </w:t>
      </w:r>
    </w:p>
    <w:p w14:paraId="55571582" w14:textId="5E4BE605" w:rsidR="004B7635" w:rsidRPr="00344363" w:rsidRDefault="009F3D46" w:rsidP="003F0CC6">
      <w:pPr>
        <w:rPr>
          <w:rFonts w:ascii="Gill Sans MT" w:hAnsi="Gill Sans MT"/>
          <w:bCs/>
        </w:rPr>
      </w:pPr>
      <w:hyperlink r:id="rId30" w:history="1">
        <w:r w:rsidR="007B3278" w:rsidRPr="007B3278">
          <w:rPr>
            <w:color w:val="0000FF"/>
            <w:u w:val="single"/>
          </w:rPr>
          <w:t>Safeguarding Policy 2024.docx</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B153B2A" w14:textId="770452C0" w:rsidR="003F0CC6" w:rsidRPr="00344363" w:rsidRDefault="009F3D46" w:rsidP="003F0CC6">
      <w:pPr>
        <w:rPr>
          <w:rFonts w:ascii="Gill Sans MT" w:hAnsi="Gill Sans MT"/>
        </w:rPr>
      </w:pPr>
      <w:hyperlink r:id="rId31" w:history="1">
        <w:r w:rsidR="00300D3C" w:rsidRPr="00300D3C">
          <w:rPr>
            <w:color w:val="0000FF"/>
            <w:u w:val="single"/>
          </w:rPr>
          <w:t>Keeping_children_safe_in_education_2024_part_one.pdf</w:t>
        </w:r>
      </w:hyperlink>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9F3D46" w:rsidP="003F0CC6">
      <w:pPr>
        <w:spacing w:after="0"/>
        <w:rPr>
          <w:rFonts w:ascii="Gill Sans MT" w:hAnsi="Gill Sans MT"/>
          <w:bCs/>
        </w:rPr>
      </w:pPr>
      <w:hyperlink r:id="rId32"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9F3D46" w:rsidP="003F0CC6">
      <w:pPr>
        <w:spacing w:after="0"/>
        <w:rPr>
          <w:rFonts w:ascii="Gill Sans MT" w:hAnsi="Gill Sans MT"/>
          <w:bCs/>
        </w:rPr>
      </w:pPr>
      <w:hyperlink r:id="rId33"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9F3D46" w:rsidP="003F0CC6">
      <w:pPr>
        <w:spacing w:after="0"/>
        <w:rPr>
          <w:rFonts w:ascii="Gill Sans MT" w:hAnsi="Gill Sans MT"/>
          <w:bCs/>
        </w:rPr>
      </w:pPr>
      <w:hyperlink r:id="rId34"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9F3D46" w:rsidP="003F0CC6">
      <w:pPr>
        <w:spacing w:after="0"/>
        <w:rPr>
          <w:rFonts w:ascii="Gill Sans MT" w:hAnsi="Gill Sans MT"/>
          <w:bCs/>
        </w:rPr>
      </w:pPr>
      <w:hyperlink r:id="rId35"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9F3D46" w:rsidP="0A9519C5">
      <w:pPr>
        <w:spacing w:after="0"/>
        <w:rPr>
          <w:rFonts w:ascii="Gill Sans MT" w:hAnsi="Gill Sans MT"/>
          <w:color w:val="FF0000"/>
        </w:rPr>
      </w:pPr>
      <w:hyperlink r:id="rId36">
        <w:r w:rsidR="003F0CC6" w:rsidRPr="0A9519C5">
          <w:rPr>
            <w:rFonts w:ascii="Gill Sans MT" w:hAnsi="Gill Sans MT"/>
            <w:color w:val="0000FF"/>
            <w:u w:val="single"/>
          </w:rPr>
          <w:t>APPENDIX_21_Equal_Opportunity_Statement v2.pdf</w:t>
        </w:r>
      </w:hyperlink>
    </w:p>
    <w:p w14:paraId="5703F14E" w14:textId="0A85FAF0" w:rsidR="5DD5E480" w:rsidRDefault="5DD5E480" w:rsidP="5DD5E480">
      <w:pPr>
        <w:spacing w:after="0"/>
        <w:jc w:val="center"/>
      </w:pPr>
    </w:p>
    <w:p w14:paraId="26D769C1" w14:textId="417DEF8A" w:rsidR="2D761064" w:rsidRDefault="2D761064" w:rsidP="5DD5E480">
      <w:pPr>
        <w:spacing w:after="0"/>
        <w:jc w:val="center"/>
      </w:pP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210D3" w14:textId="77777777" w:rsidR="00376EBD" w:rsidRDefault="00376EBD" w:rsidP="00A01C23">
      <w:pPr>
        <w:spacing w:after="0" w:line="240" w:lineRule="auto"/>
      </w:pPr>
      <w:r>
        <w:separator/>
      </w:r>
    </w:p>
  </w:endnote>
  <w:endnote w:type="continuationSeparator" w:id="0">
    <w:p w14:paraId="4FE28559" w14:textId="77777777" w:rsidR="00376EBD" w:rsidRDefault="00376EBD" w:rsidP="00A01C23">
      <w:pPr>
        <w:spacing w:after="0" w:line="240" w:lineRule="auto"/>
      </w:pPr>
      <w:r>
        <w:continuationSeparator/>
      </w:r>
    </w:p>
  </w:endnote>
  <w:endnote w:type="continuationNotice" w:id="1">
    <w:p w14:paraId="0591945E" w14:textId="77777777" w:rsidR="00376EBD" w:rsidRDefault="00376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59ECA" w14:textId="77777777" w:rsidR="00376EBD" w:rsidRDefault="00376EBD" w:rsidP="00A01C23">
      <w:pPr>
        <w:spacing w:after="0" w:line="240" w:lineRule="auto"/>
      </w:pPr>
      <w:r>
        <w:separator/>
      </w:r>
    </w:p>
  </w:footnote>
  <w:footnote w:type="continuationSeparator" w:id="0">
    <w:p w14:paraId="36E4541F" w14:textId="77777777" w:rsidR="00376EBD" w:rsidRDefault="00376EBD" w:rsidP="00A01C23">
      <w:pPr>
        <w:spacing w:after="0" w:line="240" w:lineRule="auto"/>
      </w:pPr>
      <w:r>
        <w:continuationSeparator/>
      </w:r>
    </w:p>
  </w:footnote>
  <w:footnote w:type="continuationNotice" w:id="1">
    <w:p w14:paraId="5F1CFECC" w14:textId="77777777" w:rsidR="00376EBD" w:rsidRDefault="00376E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5B9F"/>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17982"/>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87B96"/>
    <w:rsid w:val="001906A2"/>
    <w:rsid w:val="00191A16"/>
    <w:rsid w:val="001945AE"/>
    <w:rsid w:val="00195368"/>
    <w:rsid w:val="001964CB"/>
    <w:rsid w:val="001A0CF0"/>
    <w:rsid w:val="001A455F"/>
    <w:rsid w:val="001B2A9A"/>
    <w:rsid w:val="001B2F9E"/>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890"/>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0BD"/>
    <w:rsid w:val="00282E0F"/>
    <w:rsid w:val="00282E56"/>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28A"/>
    <w:rsid w:val="002F242A"/>
    <w:rsid w:val="002F2E00"/>
    <w:rsid w:val="00300D3C"/>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76EBD"/>
    <w:rsid w:val="00391CC4"/>
    <w:rsid w:val="00393AAB"/>
    <w:rsid w:val="0039473D"/>
    <w:rsid w:val="003A07FC"/>
    <w:rsid w:val="003A4E5A"/>
    <w:rsid w:val="003A5348"/>
    <w:rsid w:val="003A6954"/>
    <w:rsid w:val="003A69A2"/>
    <w:rsid w:val="003B0D84"/>
    <w:rsid w:val="003B3F92"/>
    <w:rsid w:val="003B4536"/>
    <w:rsid w:val="003B53EB"/>
    <w:rsid w:val="003C1D74"/>
    <w:rsid w:val="003C1E7D"/>
    <w:rsid w:val="003C26BB"/>
    <w:rsid w:val="003C334C"/>
    <w:rsid w:val="003C6CE6"/>
    <w:rsid w:val="003D0262"/>
    <w:rsid w:val="003D368E"/>
    <w:rsid w:val="003D7AE0"/>
    <w:rsid w:val="003E185F"/>
    <w:rsid w:val="003E7198"/>
    <w:rsid w:val="003F0CC6"/>
    <w:rsid w:val="003F378F"/>
    <w:rsid w:val="003F46D4"/>
    <w:rsid w:val="003F6485"/>
    <w:rsid w:val="003F72AE"/>
    <w:rsid w:val="003F75CE"/>
    <w:rsid w:val="0040550D"/>
    <w:rsid w:val="004069FA"/>
    <w:rsid w:val="00406ECD"/>
    <w:rsid w:val="004101AA"/>
    <w:rsid w:val="00411D64"/>
    <w:rsid w:val="00416B77"/>
    <w:rsid w:val="00427039"/>
    <w:rsid w:val="00427987"/>
    <w:rsid w:val="00431DCF"/>
    <w:rsid w:val="00432D83"/>
    <w:rsid w:val="00434527"/>
    <w:rsid w:val="00435EDB"/>
    <w:rsid w:val="0043664F"/>
    <w:rsid w:val="00441591"/>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635"/>
    <w:rsid w:val="004B7EEE"/>
    <w:rsid w:val="004C0C4E"/>
    <w:rsid w:val="004C25DD"/>
    <w:rsid w:val="004C294E"/>
    <w:rsid w:val="004C3339"/>
    <w:rsid w:val="004C3CE1"/>
    <w:rsid w:val="004C5735"/>
    <w:rsid w:val="004C58BD"/>
    <w:rsid w:val="004C5C97"/>
    <w:rsid w:val="004C6A7A"/>
    <w:rsid w:val="004D3410"/>
    <w:rsid w:val="004D516C"/>
    <w:rsid w:val="004E1869"/>
    <w:rsid w:val="004E20D7"/>
    <w:rsid w:val="004E23EB"/>
    <w:rsid w:val="004E2EF9"/>
    <w:rsid w:val="004E4262"/>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1E13"/>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22DC"/>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425B"/>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0967"/>
    <w:rsid w:val="006E2BE8"/>
    <w:rsid w:val="006E3F54"/>
    <w:rsid w:val="006E662C"/>
    <w:rsid w:val="006F0661"/>
    <w:rsid w:val="006F11EA"/>
    <w:rsid w:val="006F2B80"/>
    <w:rsid w:val="006F4A15"/>
    <w:rsid w:val="006F5082"/>
    <w:rsid w:val="006F5A56"/>
    <w:rsid w:val="006F7100"/>
    <w:rsid w:val="006F7225"/>
    <w:rsid w:val="006F753B"/>
    <w:rsid w:val="007008A5"/>
    <w:rsid w:val="00705BDB"/>
    <w:rsid w:val="007073A4"/>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278"/>
    <w:rsid w:val="007B37F9"/>
    <w:rsid w:val="007B381E"/>
    <w:rsid w:val="007B6CA7"/>
    <w:rsid w:val="007C232F"/>
    <w:rsid w:val="007D06C5"/>
    <w:rsid w:val="007D0E30"/>
    <w:rsid w:val="007D319D"/>
    <w:rsid w:val="007D4E1F"/>
    <w:rsid w:val="007D5459"/>
    <w:rsid w:val="007D5572"/>
    <w:rsid w:val="007D5959"/>
    <w:rsid w:val="007E14DF"/>
    <w:rsid w:val="007E1D28"/>
    <w:rsid w:val="007E4B58"/>
    <w:rsid w:val="007E4EBA"/>
    <w:rsid w:val="007E57E7"/>
    <w:rsid w:val="007E5C40"/>
    <w:rsid w:val="007E5EC0"/>
    <w:rsid w:val="007E6FA5"/>
    <w:rsid w:val="007F6E62"/>
    <w:rsid w:val="00800D03"/>
    <w:rsid w:val="008021C2"/>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36C07"/>
    <w:rsid w:val="0084035E"/>
    <w:rsid w:val="008425F1"/>
    <w:rsid w:val="008438D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342A"/>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97019"/>
    <w:rsid w:val="009A32DC"/>
    <w:rsid w:val="009A3FE6"/>
    <w:rsid w:val="009A7252"/>
    <w:rsid w:val="009A7329"/>
    <w:rsid w:val="009B1791"/>
    <w:rsid w:val="009B3780"/>
    <w:rsid w:val="009B3966"/>
    <w:rsid w:val="009B6C7E"/>
    <w:rsid w:val="009B7848"/>
    <w:rsid w:val="009C2CE1"/>
    <w:rsid w:val="009C45C8"/>
    <w:rsid w:val="009C4AF1"/>
    <w:rsid w:val="009C765D"/>
    <w:rsid w:val="009D6220"/>
    <w:rsid w:val="009E08DF"/>
    <w:rsid w:val="009E1F0E"/>
    <w:rsid w:val="009F08B3"/>
    <w:rsid w:val="009F3D46"/>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56128"/>
    <w:rsid w:val="00A6008D"/>
    <w:rsid w:val="00A61150"/>
    <w:rsid w:val="00A61664"/>
    <w:rsid w:val="00A63107"/>
    <w:rsid w:val="00A64F13"/>
    <w:rsid w:val="00A652D7"/>
    <w:rsid w:val="00A700C6"/>
    <w:rsid w:val="00A70B9E"/>
    <w:rsid w:val="00A71D5F"/>
    <w:rsid w:val="00A82D0A"/>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C6A"/>
    <w:rsid w:val="00BA1FDE"/>
    <w:rsid w:val="00BA680B"/>
    <w:rsid w:val="00BA6CA4"/>
    <w:rsid w:val="00BA736F"/>
    <w:rsid w:val="00BA7592"/>
    <w:rsid w:val="00BA7BC1"/>
    <w:rsid w:val="00BB0BC6"/>
    <w:rsid w:val="00BB30CB"/>
    <w:rsid w:val="00BB60B8"/>
    <w:rsid w:val="00BB6D2E"/>
    <w:rsid w:val="00BC4A8D"/>
    <w:rsid w:val="00BC581E"/>
    <w:rsid w:val="00BC6DF0"/>
    <w:rsid w:val="00BD1FAC"/>
    <w:rsid w:val="00BD686F"/>
    <w:rsid w:val="00BD74F6"/>
    <w:rsid w:val="00BE0A62"/>
    <w:rsid w:val="00BE0CE9"/>
    <w:rsid w:val="00BE36EE"/>
    <w:rsid w:val="00BE3A56"/>
    <w:rsid w:val="00BE6662"/>
    <w:rsid w:val="00BE7165"/>
    <w:rsid w:val="00BE7F80"/>
    <w:rsid w:val="00BF1EDF"/>
    <w:rsid w:val="00BF27AE"/>
    <w:rsid w:val="00BF3D87"/>
    <w:rsid w:val="00C03A56"/>
    <w:rsid w:val="00C0606C"/>
    <w:rsid w:val="00C12041"/>
    <w:rsid w:val="00C158C4"/>
    <w:rsid w:val="00C159C6"/>
    <w:rsid w:val="00C16E35"/>
    <w:rsid w:val="00C212FA"/>
    <w:rsid w:val="00C2158F"/>
    <w:rsid w:val="00C222DA"/>
    <w:rsid w:val="00C23375"/>
    <w:rsid w:val="00C24FC8"/>
    <w:rsid w:val="00C27102"/>
    <w:rsid w:val="00C27AE2"/>
    <w:rsid w:val="00C30D48"/>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1BE7"/>
    <w:rsid w:val="00CA282F"/>
    <w:rsid w:val="00CA6A75"/>
    <w:rsid w:val="00CA6D56"/>
    <w:rsid w:val="00CB1F54"/>
    <w:rsid w:val="00CB2F8E"/>
    <w:rsid w:val="00CB31D2"/>
    <w:rsid w:val="00CB37D8"/>
    <w:rsid w:val="00CB4C2E"/>
    <w:rsid w:val="00CD3D44"/>
    <w:rsid w:val="00CD4460"/>
    <w:rsid w:val="00CD5C3D"/>
    <w:rsid w:val="00CD7990"/>
    <w:rsid w:val="00CE474D"/>
    <w:rsid w:val="00CE5FE3"/>
    <w:rsid w:val="00CE77B4"/>
    <w:rsid w:val="00CF233E"/>
    <w:rsid w:val="00CF3E11"/>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753C"/>
    <w:rsid w:val="00D462FE"/>
    <w:rsid w:val="00D52C3F"/>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C7A45"/>
    <w:rsid w:val="00DD1B16"/>
    <w:rsid w:val="00DD2400"/>
    <w:rsid w:val="00DD6302"/>
    <w:rsid w:val="00DE2275"/>
    <w:rsid w:val="00DE60A2"/>
    <w:rsid w:val="00DF0169"/>
    <w:rsid w:val="00DF1E16"/>
    <w:rsid w:val="00DF495C"/>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4609"/>
    <w:rsid w:val="00E3561A"/>
    <w:rsid w:val="00E3573D"/>
    <w:rsid w:val="00E37162"/>
    <w:rsid w:val="00E379D9"/>
    <w:rsid w:val="00E40640"/>
    <w:rsid w:val="00E465AB"/>
    <w:rsid w:val="00E57069"/>
    <w:rsid w:val="00E577A1"/>
    <w:rsid w:val="00E57860"/>
    <w:rsid w:val="00E64276"/>
    <w:rsid w:val="00E64FF1"/>
    <w:rsid w:val="00E66119"/>
    <w:rsid w:val="00E71A15"/>
    <w:rsid w:val="00E74289"/>
    <w:rsid w:val="00E819D9"/>
    <w:rsid w:val="00E8434D"/>
    <w:rsid w:val="00E8452B"/>
    <w:rsid w:val="00E92D83"/>
    <w:rsid w:val="00E9439C"/>
    <w:rsid w:val="00E95791"/>
    <w:rsid w:val="00E95F5B"/>
    <w:rsid w:val="00EA4426"/>
    <w:rsid w:val="00EA4BA1"/>
    <w:rsid w:val="00EA53BF"/>
    <w:rsid w:val="00EB1064"/>
    <w:rsid w:val="00EB35D5"/>
    <w:rsid w:val="00EB3FB0"/>
    <w:rsid w:val="00EB4A9C"/>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1FB4"/>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356E"/>
    <w:rsid w:val="00F539CA"/>
    <w:rsid w:val="00F57495"/>
    <w:rsid w:val="00F6061E"/>
    <w:rsid w:val="00F606D2"/>
    <w:rsid w:val="00F6325C"/>
    <w:rsid w:val="00F65261"/>
    <w:rsid w:val="00F67763"/>
    <w:rsid w:val="00F67D58"/>
    <w:rsid w:val="00F708FA"/>
    <w:rsid w:val="00F722FE"/>
    <w:rsid w:val="00F737C5"/>
    <w:rsid w:val="00F73A4B"/>
    <w:rsid w:val="00F74F6B"/>
    <w:rsid w:val="00F7655E"/>
    <w:rsid w:val="00F810A0"/>
    <w:rsid w:val="00F81552"/>
    <w:rsid w:val="00F822EE"/>
    <w:rsid w:val="00F8519E"/>
    <w:rsid w:val="00F863C5"/>
    <w:rsid w:val="00F9121B"/>
    <w:rsid w:val="00F92157"/>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68321D"/>
    <w:rsid w:val="018A3A5F"/>
    <w:rsid w:val="019C5773"/>
    <w:rsid w:val="01CB0BAD"/>
    <w:rsid w:val="01D020D9"/>
    <w:rsid w:val="01DB26E9"/>
    <w:rsid w:val="01DEFDA6"/>
    <w:rsid w:val="020D8D90"/>
    <w:rsid w:val="020DE7FC"/>
    <w:rsid w:val="024B9667"/>
    <w:rsid w:val="0265C1B5"/>
    <w:rsid w:val="026A74AD"/>
    <w:rsid w:val="02AAA63F"/>
    <w:rsid w:val="02B7CA5A"/>
    <w:rsid w:val="02D1ECDD"/>
    <w:rsid w:val="02DB12F0"/>
    <w:rsid w:val="02DD6DBF"/>
    <w:rsid w:val="02EEA896"/>
    <w:rsid w:val="030623C7"/>
    <w:rsid w:val="030667AB"/>
    <w:rsid w:val="0320D332"/>
    <w:rsid w:val="035D54AB"/>
    <w:rsid w:val="037D1CC5"/>
    <w:rsid w:val="037E0FA6"/>
    <w:rsid w:val="03A70DF8"/>
    <w:rsid w:val="03AF8763"/>
    <w:rsid w:val="03B9A0D0"/>
    <w:rsid w:val="03C13C3E"/>
    <w:rsid w:val="03CCE83D"/>
    <w:rsid w:val="040B44C3"/>
    <w:rsid w:val="0454693F"/>
    <w:rsid w:val="045FA0BC"/>
    <w:rsid w:val="04639700"/>
    <w:rsid w:val="046554DA"/>
    <w:rsid w:val="046728A0"/>
    <w:rsid w:val="047992BC"/>
    <w:rsid w:val="04AAEA8B"/>
    <w:rsid w:val="04BFEFE4"/>
    <w:rsid w:val="04C80043"/>
    <w:rsid w:val="04CEFFAC"/>
    <w:rsid w:val="052E3EEB"/>
    <w:rsid w:val="0533BFED"/>
    <w:rsid w:val="05619E73"/>
    <w:rsid w:val="05623570"/>
    <w:rsid w:val="056E6B73"/>
    <w:rsid w:val="0584BE82"/>
    <w:rsid w:val="05C3A7BF"/>
    <w:rsid w:val="05CDFA2C"/>
    <w:rsid w:val="05E7CA56"/>
    <w:rsid w:val="05EF74B6"/>
    <w:rsid w:val="05FF7E3F"/>
    <w:rsid w:val="0620381F"/>
    <w:rsid w:val="0653F78E"/>
    <w:rsid w:val="065DD1BF"/>
    <w:rsid w:val="066E8FEC"/>
    <w:rsid w:val="066FD66D"/>
    <w:rsid w:val="06767B97"/>
    <w:rsid w:val="0689A0ED"/>
    <w:rsid w:val="06A43301"/>
    <w:rsid w:val="06A710DB"/>
    <w:rsid w:val="06C61DD5"/>
    <w:rsid w:val="06C77F85"/>
    <w:rsid w:val="06C95F4B"/>
    <w:rsid w:val="06DEAEBA"/>
    <w:rsid w:val="06F0B979"/>
    <w:rsid w:val="06F14AA3"/>
    <w:rsid w:val="07339341"/>
    <w:rsid w:val="078A5390"/>
    <w:rsid w:val="07A7AEC0"/>
    <w:rsid w:val="07BC9048"/>
    <w:rsid w:val="07BCFCA8"/>
    <w:rsid w:val="07C136D6"/>
    <w:rsid w:val="07C7C6B8"/>
    <w:rsid w:val="07ED7344"/>
    <w:rsid w:val="07FF3C5E"/>
    <w:rsid w:val="080AB5B9"/>
    <w:rsid w:val="080ACC43"/>
    <w:rsid w:val="08158C09"/>
    <w:rsid w:val="0816C0BA"/>
    <w:rsid w:val="0846B946"/>
    <w:rsid w:val="087D2B77"/>
    <w:rsid w:val="08803F6D"/>
    <w:rsid w:val="088B23FF"/>
    <w:rsid w:val="08B3ED77"/>
    <w:rsid w:val="08D7B89B"/>
    <w:rsid w:val="09082B9F"/>
    <w:rsid w:val="091387DC"/>
    <w:rsid w:val="09146039"/>
    <w:rsid w:val="0935CF4E"/>
    <w:rsid w:val="093BE5AD"/>
    <w:rsid w:val="099EBCCE"/>
    <w:rsid w:val="09A32C1B"/>
    <w:rsid w:val="09B0D085"/>
    <w:rsid w:val="09B3F29A"/>
    <w:rsid w:val="09C535F4"/>
    <w:rsid w:val="09CE86FF"/>
    <w:rsid w:val="09D33292"/>
    <w:rsid w:val="09E71847"/>
    <w:rsid w:val="0A04B3E6"/>
    <w:rsid w:val="0A086DA9"/>
    <w:rsid w:val="0A1D84AA"/>
    <w:rsid w:val="0A23EA07"/>
    <w:rsid w:val="0A28E28D"/>
    <w:rsid w:val="0A60F059"/>
    <w:rsid w:val="0A881EC6"/>
    <w:rsid w:val="0A9235F6"/>
    <w:rsid w:val="0A9519C5"/>
    <w:rsid w:val="0A9B125B"/>
    <w:rsid w:val="0AA9B3D9"/>
    <w:rsid w:val="0AAA5F8C"/>
    <w:rsid w:val="0ABF8BEB"/>
    <w:rsid w:val="0ACA5792"/>
    <w:rsid w:val="0ACF5747"/>
    <w:rsid w:val="0AD89E0C"/>
    <w:rsid w:val="0AE8127B"/>
    <w:rsid w:val="0AF60CE0"/>
    <w:rsid w:val="0B4595EA"/>
    <w:rsid w:val="0B4FF9EA"/>
    <w:rsid w:val="0BA6CEBB"/>
    <w:rsid w:val="0BB123BE"/>
    <w:rsid w:val="0BB23C83"/>
    <w:rsid w:val="0BC562A2"/>
    <w:rsid w:val="0BC7C5C3"/>
    <w:rsid w:val="0BCDCCB9"/>
    <w:rsid w:val="0BD24902"/>
    <w:rsid w:val="0BE3985D"/>
    <w:rsid w:val="0BF14363"/>
    <w:rsid w:val="0C2A7CF2"/>
    <w:rsid w:val="0C349E71"/>
    <w:rsid w:val="0C4A0237"/>
    <w:rsid w:val="0C609C19"/>
    <w:rsid w:val="0C81908F"/>
    <w:rsid w:val="0CA9BBBE"/>
    <w:rsid w:val="0CABE455"/>
    <w:rsid w:val="0CB3580D"/>
    <w:rsid w:val="0CB606C1"/>
    <w:rsid w:val="0CBD3932"/>
    <w:rsid w:val="0CC8EFF6"/>
    <w:rsid w:val="0CCF5B76"/>
    <w:rsid w:val="0CD19C89"/>
    <w:rsid w:val="0D03F27D"/>
    <w:rsid w:val="0D157703"/>
    <w:rsid w:val="0D3DA38D"/>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0C7CB7"/>
    <w:rsid w:val="0F1F2CF4"/>
    <w:rsid w:val="0F42ECE2"/>
    <w:rsid w:val="0F7276B8"/>
    <w:rsid w:val="0F729C33"/>
    <w:rsid w:val="0F98BD99"/>
    <w:rsid w:val="0FAF3CB6"/>
    <w:rsid w:val="0FD83A14"/>
    <w:rsid w:val="0FF4754D"/>
    <w:rsid w:val="100DCD22"/>
    <w:rsid w:val="10499F87"/>
    <w:rsid w:val="104D17C5"/>
    <w:rsid w:val="10575637"/>
    <w:rsid w:val="10576FA7"/>
    <w:rsid w:val="1058779A"/>
    <w:rsid w:val="10621F33"/>
    <w:rsid w:val="1076A85F"/>
    <w:rsid w:val="1081E468"/>
    <w:rsid w:val="1099F44B"/>
    <w:rsid w:val="10A4C24A"/>
    <w:rsid w:val="10C9B8EC"/>
    <w:rsid w:val="10E7FAD7"/>
    <w:rsid w:val="1115F478"/>
    <w:rsid w:val="1118E01F"/>
    <w:rsid w:val="11271266"/>
    <w:rsid w:val="1130C7E2"/>
    <w:rsid w:val="113FF0AA"/>
    <w:rsid w:val="1141DB98"/>
    <w:rsid w:val="1157C128"/>
    <w:rsid w:val="1165825E"/>
    <w:rsid w:val="11981593"/>
    <w:rsid w:val="11C9B0BC"/>
    <w:rsid w:val="11D6B7AB"/>
    <w:rsid w:val="11EBF181"/>
    <w:rsid w:val="120D7205"/>
    <w:rsid w:val="1221F078"/>
    <w:rsid w:val="1223E5E0"/>
    <w:rsid w:val="1235F3D9"/>
    <w:rsid w:val="123FD4C8"/>
    <w:rsid w:val="124C3176"/>
    <w:rsid w:val="126A17A9"/>
    <w:rsid w:val="127181E8"/>
    <w:rsid w:val="1296D232"/>
    <w:rsid w:val="12E8F020"/>
    <w:rsid w:val="12F39189"/>
    <w:rsid w:val="13063037"/>
    <w:rsid w:val="130846A4"/>
    <w:rsid w:val="130E63F6"/>
    <w:rsid w:val="131982AC"/>
    <w:rsid w:val="131AF7DE"/>
    <w:rsid w:val="132F2B70"/>
    <w:rsid w:val="133BA83B"/>
    <w:rsid w:val="134900CA"/>
    <w:rsid w:val="13AAE243"/>
    <w:rsid w:val="13C7980F"/>
    <w:rsid w:val="13CB6211"/>
    <w:rsid w:val="13E36441"/>
    <w:rsid w:val="13EEAA42"/>
    <w:rsid w:val="13F13945"/>
    <w:rsid w:val="13FDA12C"/>
    <w:rsid w:val="1405D12C"/>
    <w:rsid w:val="1407F7E5"/>
    <w:rsid w:val="140C0DF8"/>
    <w:rsid w:val="1419F2E5"/>
    <w:rsid w:val="14374A50"/>
    <w:rsid w:val="145356B6"/>
    <w:rsid w:val="147D5B23"/>
    <w:rsid w:val="14A645A3"/>
    <w:rsid w:val="14B300C0"/>
    <w:rsid w:val="14B571EA"/>
    <w:rsid w:val="14C8E3FC"/>
    <w:rsid w:val="14CF89AB"/>
    <w:rsid w:val="150D58BF"/>
    <w:rsid w:val="15176533"/>
    <w:rsid w:val="1526B50C"/>
    <w:rsid w:val="153D1C57"/>
    <w:rsid w:val="15480B30"/>
    <w:rsid w:val="154B8BC2"/>
    <w:rsid w:val="1560CD96"/>
    <w:rsid w:val="15C822C7"/>
    <w:rsid w:val="16045655"/>
    <w:rsid w:val="161BA425"/>
    <w:rsid w:val="16293D59"/>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A5F648"/>
    <w:rsid w:val="17B8103D"/>
    <w:rsid w:val="17CFB885"/>
    <w:rsid w:val="17D8D4FB"/>
    <w:rsid w:val="181756E0"/>
    <w:rsid w:val="1846277E"/>
    <w:rsid w:val="18544380"/>
    <w:rsid w:val="185A0125"/>
    <w:rsid w:val="186E711B"/>
    <w:rsid w:val="1887FFDE"/>
    <w:rsid w:val="188891E4"/>
    <w:rsid w:val="18C80A85"/>
    <w:rsid w:val="18CF9D05"/>
    <w:rsid w:val="18D3BD41"/>
    <w:rsid w:val="18D5D73D"/>
    <w:rsid w:val="18E5AB07"/>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9CB1AB"/>
    <w:rsid w:val="1ABC3C35"/>
    <w:rsid w:val="1ABEF4D7"/>
    <w:rsid w:val="1AECCCA3"/>
    <w:rsid w:val="1B017140"/>
    <w:rsid w:val="1B01DB5A"/>
    <w:rsid w:val="1B070915"/>
    <w:rsid w:val="1B0BEC47"/>
    <w:rsid w:val="1B240D79"/>
    <w:rsid w:val="1B4148C3"/>
    <w:rsid w:val="1B7D17F1"/>
    <w:rsid w:val="1B903D61"/>
    <w:rsid w:val="1B93B99E"/>
    <w:rsid w:val="1B9A66AC"/>
    <w:rsid w:val="1B9C4CDC"/>
    <w:rsid w:val="1BBDA193"/>
    <w:rsid w:val="1BC763FA"/>
    <w:rsid w:val="1BE4A9B1"/>
    <w:rsid w:val="1C04C39F"/>
    <w:rsid w:val="1C0C529F"/>
    <w:rsid w:val="1C0CFD2D"/>
    <w:rsid w:val="1C4D55FD"/>
    <w:rsid w:val="1C4D87D3"/>
    <w:rsid w:val="1C681B8E"/>
    <w:rsid w:val="1C6BD723"/>
    <w:rsid w:val="1C6F9B94"/>
    <w:rsid w:val="1C87DA39"/>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9853EA"/>
    <w:rsid w:val="1EB16912"/>
    <w:rsid w:val="1EC488A8"/>
    <w:rsid w:val="1ED03410"/>
    <w:rsid w:val="1EE6FCF7"/>
    <w:rsid w:val="1F0C36C2"/>
    <w:rsid w:val="1F10DEC6"/>
    <w:rsid w:val="1F476FA7"/>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06842C"/>
    <w:rsid w:val="2113D8A4"/>
    <w:rsid w:val="2129D08D"/>
    <w:rsid w:val="21430CB7"/>
    <w:rsid w:val="2164AFE2"/>
    <w:rsid w:val="217391F1"/>
    <w:rsid w:val="219115EC"/>
    <w:rsid w:val="21A3290E"/>
    <w:rsid w:val="21C01AA9"/>
    <w:rsid w:val="21E77EC7"/>
    <w:rsid w:val="21E90E1A"/>
    <w:rsid w:val="21F5CD66"/>
    <w:rsid w:val="2208A805"/>
    <w:rsid w:val="221FD136"/>
    <w:rsid w:val="2220F817"/>
    <w:rsid w:val="222205F4"/>
    <w:rsid w:val="2243D784"/>
    <w:rsid w:val="224FCD14"/>
    <w:rsid w:val="22646AF8"/>
    <w:rsid w:val="22812570"/>
    <w:rsid w:val="2285DD03"/>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8C137"/>
    <w:rsid w:val="248D0E0B"/>
    <w:rsid w:val="248F1FCD"/>
    <w:rsid w:val="24C0E4E2"/>
    <w:rsid w:val="24E222EF"/>
    <w:rsid w:val="24FAD39C"/>
    <w:rsid w:val="24FCEC9F"/>
    <w:rsid w:val="251E5F19"/>
    <w:rsid w:val="25675472"/>
    <w:rsid w:val="2573BBC8"/>
    <w:rsid w:val="257751EF"/>
    <w:rsid w:val="25A38C4F"/>
    <w:rsid w:val="25A65064"/>
    <w:rsid w:val="25C31F48"/>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0B6EE9"/>
    <w:rsid w:val="281FE9D4"/>
    <w:rsid w:val="283150EB"/>
    <w:rsid w:val="283A2F13"/>
    <w:rsid w:val="28550CED"/>
    <w:rsid w:val="286E61E0"/>
    <w:rsid w:val="287E4DA5"/>
    <w:rsid w:val="2889DCDD"/>
    <w:rsid w:val="28994A7E"/>
    <w:rsid w:val="2899B224"/>
    <w:rsid w:val="289E98AF"/>
    <w:rsid w:val="28A92F27"/>
    <w:rsid w:val="28C82A13"/>
    <w:rsid w:val="28F45BE9"/>
    <w:rsid w:val="295BD04C"/>
    <w:rsid w:val="298B6E47"/>
    <w:rsid w:val="2996AA39"/>
    <w:rsid w:val="29B3BB21"/>
    <w:rsid w:val="29D5F27E"/>
    <w:rsid w:val="29E2A69E"/>
    <w:rsid w:val="29E31424"/>
    <w:rsid w:val="2A06532C"/>
    <w:rsid w:val="2A1D38B8"/>
    <w:rsid w:val="2A1F6927"/>
    <w:rsid w:val="2A383B13"/>
    <w:rsid w:val="2A87BFD5"/>
    <w:rsid w:val="2A8DF35E"/>
    <w:rsid w:val="2A8E7000"/>
    <w:rsid w:val="2A8F8FD6"/>
    <w:rsid w:val="2A9D808A"/>
    <w:rsid w:val="2AD23B4E"/>
    <w:rsid w:val="2ADDA6AC"/>
    <w:rsid w:val="2AEDFC1F"/>
    <w:rsid w:val="2B074EDE"/>
    <w:rsid w:val="2B0BC58F"/>
    <w:rsid w:val="2B24924C"/>
    <w:rsid w:val="2B26755A"/>
    <w:rsid w:val="2B2C891E"/>
    <w:rsid w:val="2B379777"/>
    <w:rsid w:val="2B421EC9"/>
    <w:rsid w:val="2B50401B"/>
    <w:rsid w:val="2B651CF2"/>
    <w:rsid w:val="2B7FF914"/>
    <w:rsid w:val="2B864CE6"/>
    <w:rsid w:val="2B958EBB"/>
    <w:rsid w:val="2B96398B"/>
    <w:rsid w:val="2B9E9B81"/>
    <w:rsid w:val="2BA02385"/>
    <w:rsid w:val="2BB0305F"/>
    <w:rsid w:val="2BBA0423"/>
    <w:rsid w:val="2BC45F9B"/>
    <w:rsid w:val="2BCFA63B"/>
    <w:rsid w:val="2BD63971"/>
    <w:rsid w:val="2BE857CD"/>
    <w:rsid w:val="2BF49A76"/>
    <w:rsid w:val="2C06E29F"/>
    <w:rsid w:val="2C1715AA"/>
    <w:rsid w:val="2C20C2ED"/>
    <w:rsid w:val="2C2EAFC9"/>
    <w:rsid w:val="2C44E287"/>
    <w:rsid w:val="2C632D45"/>
    <w:rsid w:val="2C731925"/>
    <w:rsid w:val="2C93B7CC"/>
    <w:rsid w:val="2C966938"/>
    <w:rsid w:val="2CA33045"/>
    <w:rsid w:val="2CD2E91A"/>
    <w:rsid w:val="2CEED627"/>
    <w:rsid w:val="2D03A28B"/>
    <w:rsid w:val="2D205568"/>
    <w:rsid w:val="2D3D6AD7"/>
    <w:rsid w:val="2D48664F"/>
    <w:rsid w:val="2D506059"/>
    <w:rsid w:val="2D539344"/>
    <w:rsid w:val="2D5BD331"/>
    <w:rsid w:val="2D65C3C6"/>
    <w:rsid w:val="2D761064"/>
    <w:rsid w:val="2D7C3FC0"/>
    <w:rsid w:val="2D83B7CA"/>
    <w:rsid w:val="2DD132E6"/>
    <w:rsid w:val="2DDAEB4C"/>
    <w:rsid w:val="2E011482"/>
    <w:rsid w:val="2E1E58FA"/>
    <w:rsid w:val="2E2261E6"/>
    <w:rsid w:val="2E3CA725"/>
    <w:rsid w:val="2E5AE35B"/>
    <w:rsid w:val="2E68714E"/>
    <w:rsid w:val="2E68745F"/>
    <w:rsid w:val="2E6BF202"/>
    <w:rsid w:val="2E71152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2FEE72C3"/>
    <w:rsid w:val="3008B003"/>
    <w:rsid w:val="301496DE"/>
    <w:rsid w:val="301CCB6A"/>
    <w:rsid w:val="303E6B79"/>
    <w:rsid w:val="307BBC42"/>
    <w:rsid w:val="30D55040"/>
    <w:rsid w:val="3115530B"/>
    <w:rsid w:val="31341655"/>
    <w:rsid w:val="313C3C4B"/>
    <w:rsid w:val="315B48AB"/>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2A1505"/>
    <w:rsid w:val="3356CA0C"/>
    <w:rsid w:val="33611F0F"/>
    <w:rsid w:val="3368DEAF"/>
    <w:rsid w:val="3377170F"/>
    <w:rsid w:val="338F2443"/>
    <w:rsid w:val="33920611"/>
    <w:rsid w:val="33E41C81"/>
    <w:rsid w:val="33F9FA70"/>
    <w:rsid w:val="34037698"/>
    <w:rsid w:val="3405876C"/>
    <w:rsid w:val="3412FBEF"/>
    <w:rsid w:val="3420F414"/>
    <w:rsid w:val="346F7E45"/>
    <w:rsid w:val="3482B465"/>
    <w:rsid w:val="349AE6CB"/>
    <w:rsid w:val="34A81002"/>
    <w:rsid w:val="34C6B6FD"/>
    <w:rsid w:val="34DB6A24"/>
    <w:rsid w:val="3536C713"/>
    <w:rsid w:val="353D6D20"/>
    <w:rsid w:val="3567E1C6"/>
    <w:rsid w:val="35916522"/>
    <w:rsid w:val="359BB85E"/>
    <w:rsid w:val="35C33A0F"/>
    <w:rsid w:val="35FEE2B2"/>
    <w:rsid w:val="363E13D2"/>
    <w:rsid w:val="367C49D3"/>
    <w:rsid w:val="367F5341"/>
    <w:rsid w:val="3681AED3"/>
    <w:rsid w:val="36B0F653"/>
    <w:rsid w:val="36BF65D4"/>
    <w:rsid w:val="36CC988F"/>
    <w:rsid w:val="372ABE67"/>
    <w:rsid w:val="37438836"/>
    <w:rsid w:val="374C796B"/>
    <w:rsid w:val="374D63AE"/>
    <w:rsid w:val="37528490"/>
    <w:rsid w:val="3759AD9B"/>
    <w:rsid w:val="376E2E05"/>
    <w:rsid w:val="3774B9CA"/>
    <w:rsid w:val="3788BE03"/>
    <w:rsid w:val="37B4677C"/>
    <w:rsid w:val="37D9E47A"/>
    <w:rsid w:val="37FFF4A1"/>
    <w:rsid w:val="38071036"/>
    <w:rsid w:val="38740DEF"/>
    <w:rsid w:val="38748B2A"/>
    <w:rsid w:val="389F1965"/>
    <w:rsid w:val="38C7E929"/>
    <w:rsid w:val="38D14BE4"/>
    <w:rsid w:val="38F20AA7"/>
    <w:rsid w:val="38F76165"/>
    <w:rsid w:val="3909694C"/>
    <w:rsid w:val="390F9565"/>
    <w:rsid w:val="3987BC87"/>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713AC3"/>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7E5BE1"/>
    <w:rsid w:val="3E8A303E"/>
    <w:rsid w:val="3E9AEB5C"/>
    <w:rsid w:val="3EA2D597"/>
    <w:rsid w:val="3EA45C38"/>
    <w:rsid w:val="3EA4EA7B"/>
    <w:rsid w:val="3EAEA5B3"/>
    <w:rsid w:val="3EC61469"/>
    <w:rsid w:val="3EC67A0B"/>
    <w:rsid w:val="3EE7350E"/>
    <w:rsid w:val="3F3AD4C0"/>
    <w:rsid w:val="3F40710E"/>
    <w:rsid w:val="3F42AA6D"/>
    <w:rsid w:val="3F50B3D7"/>
    <w:rsid w:val="3F664099"/>
    <w:rsid w:val="3F7077C9"/>
    <w:rsid w:val="3F74A01D"/>
    <w:rsid w:val="3F934A1E"/>
    <w:rsid w:val="3FAFD981"/>
    <w:rsid w:val="3FC0DE21"/>
    <w:rsid w:val="3FDE8EC8"/>
    <w:rsid w:val="3FE2BB7A"/>
    <w:rsid w:val="3FE57733"/>
    <w:rsid w:val="3FE5CB40"/>
    <w:rsid w:val="400EFA57"/>
    <w:rsid w:val="40133F94"/>
    <w:rsid w:val="403BBC33"/>
    <w:rsid w:val="406E4CC5"/>
    <w:rsid w:val="40801FC7"/>
    <w:rsid w:val="40AB1656"/>
    <w:rsid w:val="40ACCF0B"/>
    <w:rsid w:val="40BEC85A"/>
    <w:rsid w:val="40DA70BD"/>
    <w:rsid w:val="40FA941E"/>
    <w:rsid w:val="410A36BD"/>
    <w:rsid w:val="41252A23"/>
    <w:rsid w:val="417841B3"/>
    <w:rsid w:val="41819BA1"/>
    <w:rsid w:val="418E67C0"/>
    <w:rsid w:val="4195C0F0"/>
    <w:rsid w:val="41AE04BC"/>
    <w:rsid w:val="41AED99D"/>
    <w:rsid w:val="41D90D5E"/>
    <w:rsid w:val="41E19FFE"/>
    <w:rsid w:val="41EE472F"/>
    <w:rsid w:val="41F6887B"/>
    <w:rsid w:val="41F78B0A"/>
    <w:rsid w:val="41F86753"/>
    <w:rsid w:val="421BF028"/>
    <w:rsid w:val="4221281D"/>
    <w:rsid w:val="422C931B"/>
    <w:rsid w:val="423BB477"/>
    <w:rsid w:val="423D41C6"/>
    <w:rsid w:val="425309A9"/>
    <w:rsid w:val="425A98BB"/>
    <w:rsid w:val="42602AD9"/>
    <w:rsid w:val="42812A47"/>
    <w:rsid w:val="429260D5"/>
    <w:rsid w:val="4294389A"/>
    <w:rsid w:val="42CB4E7B"/>
    <w:rsid w:val="42D058C8"/>
    <w:rsid w:val="42E60A80"/>
    <w:rsid w:val="42EBE8FE"/>
    <w:rsid w:val="430D732D"/>
    <w:rsid w:val="4310B6BC"/>
    <w:rsid w:val="433818F9"/>
    <w:rsid w:val="43578FB2"/>
    <w:rsid w:val="4361D611"/>
    <w:rsid w:val="436B4FA7"/>
    <w:rsid w:val="43A701C2"/>
    <w:rsid w:val="43B6AAFB"/>
    <w:rsid w:val="43BE3B5D"/>
    <w:rsid w:val="43C8DE50"/>
    <w:rsid w:val="43FD1C1F"/>
    <w:rsid w:val="440B6C7E"/>
    <w:rsid w:val="441A116B"/>
    <w:rsid w:val="44315875"/>
    <w:rsid w:val="44344B7B"/>
    <w:rsid w:val="443E7626"/>
    <w:rsid w:val="44400088"/>
    <w:rsid w:val="448082D5"/>
    <w:rsid w:val="449CD363"/>
    <w:rsid w:val="449EA308"/>
    <w:rsid w:val="44A2A3DE"/>
    <w:rsid w:val="44A9F243"/>
    <w:rsid w:val="44AA875D"/>
    <w:rsid w:val="44CC2325"/>
    <w:rsid w:val="44E5CDB7"/>
    <w:rsid w:val="451D742F"/>
    <w:rsid w:val="454386A7"/>
    <w:rsid w:val="45560BA8"/>
    <w:rsid w:val="4573FF1F"/>
    <w:rsid w:val="4577BE53"/>
    <w:rsid w:val="45803532"/>
    <w:rsid w:val="458CAFA9"/>
    <w:rsid w:val="45BE25F1"/>
    <w:rsid w:val="45C81511"/>
    <w:rsid w:val="45DBA9AB"/>
    <w:rsid w:val="45FFAC67"/>
    <w:rsid w:val="46030AA4"/>
    <w:rsid w:val="4667A861"/>
    <w:rsid w:val="46947F57"/>
    <w:rsid w:val="46991934"/>
    <w:rsid w:val="469976D3"/>
    <w:rsid w:val="46A02AD1"/>
    <w:rsid w:val="46D5E874"/>
    <w:rsid w:val="46F0678A"/>
    <w:rsid w:val="46FED0CD"/>
    <w:rsid w:val="470F1638"/>
    <w:rsid w:val="4715C1F5"/>
    <w:rsid w:val="471F2798"/>
    <w:rsid w:val="4729939E"/>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9BB65B"/>
    <w:rsid w:val="49A491EB"/>
    <w:rsid w:val="49D8B877"/>
    <w:rsid w:val="4A4195B4"/>
    <w:rsid w:val="4A4399D3"/>
    <w:rsid w:val="4A5DAE65"/>
    <w:rsid w:val="4A5FDD91"/>
    <w:rsid w:val="4A60FB6E"/>
    <w:rsid w:val="4A63DA01"/>
    <w:rsid w:val="4A66B0A4"/>
    <w:rsid w:val="4A89046B"/>
    <w:rsid w:val="4A89F529"/>
    <w:rsid w:val="4A8E65FC"/>
    <w:rsid w:val="4A8FF392"/>
    <w:rsid w:val="4A9F99A7"/>
    <w:rsid w:val="4AE7DF29"/>
    <w:rsid w:val="4AFAFA55"/>
    <w:rsid w:val="4B05168C"/>
    <w:rsid w:val="4B0B9AF0"/>
    <w:rsid w:val="4B316FAE"/>
    <w:rsid w:val="4B3B4898"/>
    <w:rsid w:val="4B47CCEF"/>
    <w:rsid w:val="4B588902"/>
    <w:rsid w:val="4B5A5A02"/>
    <w:rsid w:val="4B7EF9FF"/>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72410"/>
    <w:rsid w:val="4E08024E"/>
    <w:rsid w:val="4E187847"/>
    <w:rsid w:val="4E402ECC"/>
    <w:rsid w:val="4E5F3BC6"/>
    <w:rsid w:val="4E7DF582"/>
    <w:rsid w:val="4E7E74A4"/>
    <w:rsid w:val="4E8321EA"/>
    <w:rsid w:val="4E849E5D"/>
    <w:rsid w:val="4E880417"/>
    <w:rsid w:val="4E889984"/>
    <w:rsid w:val="4EBC422F"/>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409F1"/>
    <w:rsid w:val="50B97F6B"/>
    <w:rsid w:val="50CDBA32"/>
    <w:rsid w:val="50F76BB7"/>
    <w:rsid w:val="50FAE98A"/>
    <w:rsid w:val="510F7E60"/>
    <w:rsid w:val="512147FD"/>
    <w:rsid w:val="512A79E1"/>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2F526D"/>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619878"/>
    <w:rsid w:val="547B0278"/>
    <w:rsid w:val="54A72B19"/>
    <w:rsid w:val="54BC7F60"/>
    <w:rsid w:val="54D67DA2"/>
    <w:rsid w:val="54DA8AC4"/>
    <w:rsid w:val="54E7EFF8"/>
    <w:rsid w:val="54EB7302"/>
    <w:rsid w:val="54F3B321"/>
    <w:rsid w:val="551390DF"/>
    <w:rsid w:val="553FE826"/>
    <w:rsid w:val="558C7780"/>
    <w:rsid w:val="55A933B1"/>
    <w:rsid w:val="55DBF073"/>
    <w:rsid w:val="55F18479"/>
    <w:rsid w:val="55F518D0"/>
    <w:rsid w:val="560C2AB2"/>
    <w:rsid w:val="56375847"/>
    <w:rsid w:val="564B40B1"/>
    <w:rsid w:val="56553288"/>
    <w:rsid w:val="5665832F"/>
    <w:rsid w:val="566699F4"/>
    <w:rsid w:val="567CD00C"/>
    <w:rsid w:val="568855A6"/>
    <w:rsid w:val="56924742"/>
    <w:rsid w:val="5695DD4A"/>
    <w:rsid w:val="569F2903"/>
    <w:rsid w:val="56B0B3BB"/>
    <w:rsid w:val="56CE9C5D"/>
    <w:rsid w:val="56F4D101"/>
    <w:rsid w:val="56FD3DC8"/>
    <w:rsid w:val="5705C354"/>
    <w:rsid w:val="571A861F"/>
    <w:rsid w:val="574EA6CE"/>
    <w:rsid w:val="5765AD6E"/>
    <w:rsid w:val="5797D216"/>
    <w:rsid w:val="57AF1570"/>
    <w:rsid w:val="57AFEF55"/>
    <w:rsid w:val="57D66AC1"/>
    <w:rsid w:val="57E7C018"/>
    <w:rsid w:val="57EB24AF"/>
    <w:rsid w:val="57EC09FF"/>
    <w:rsid w:val="57EC29F8"/>
    <w:rsid w:val="57F76758"/>
    <w:rsid w:val="5800DA72"/>
    <w:rsid w:val="5813797A"/>
    <w:rsid w:val="58203929"/>
    <w:rsid w:val="58287D8F"/>
    <w:rsid w:val="58295FCF"/>
    <w:rsid w:val="58493868"/>
    <w:rsid w:val="585E000F"/>
    <w:rsid w:val="58674B21"/>
    <w:rsid w:val="58699932"/>
    <w:rsid w:val="587DF09F"/>
    <w:rsid w:val="58A81DF1"/>
    <w:rsid w:val="58B5181E"/>
    <w:rsid w:val="58D5FA07"/>
    <w:rsid w:val="58E7EB8F"/>
    <w:rsid w:val="58F47F0A"/>
    <w:rsid w:val="58FF97E3"/>
    <w:rsid w:val="5900FF69"/>
    <w:rsid w:val="590ACFC9"/>
    <w:rsid w:val="591BB8CC"/>
    <w:rsid w:val="59250B23"/>
    <w:rsid w:val="593A1196"/>
    <w:rsid w:val="595CC890"/>
    <w:rsid w:val="598552E3"/>
    <w:rsid w:val="5993CF07"/>
    <w:rsid w:val="59B4A62A"/>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6BC735"/>
    <w:rsid w:val="5BABDC1B"/>
    <w:rsid w:val="5BAF806E"/>
    <w:rsid w:val="5BC495C7"/>
    <w:rsid w:val="5BCF08D4"/>
    <w:rsid w:val="5BD7FA19"/>
    <w:rsid w:val="5C2E577E"/>
    <w:rsid w:val="5C409189"/>
    <w:rsid w:val="5C570B8D"/>
    <w:rsid w:val="5C716D0B"/>
    <w:rsid w:val="5C7231CD"/>
    <w:rsid w:val="5C7977A5"/>
    <w:rsid w:val="5C87D02E"/>
    <w:rsid w:val="5C8E2610"/>
    <w:rsid w:val="5CBF5488"/>
    <w:rsid w:val="5CED8A2F"/>
    <w:rsid w:val="5D2098A4"/>
    <w:rsid w:val="5D239894"/>
    <w:rsid w:val="5D554F2D"/>
    <w:rsid w:val="5D648043"/>
    <w:rsid w:val="5D906DCD"/>
    <w:rsid w:val="5DAAAA62"/>
    <w:rsid w:val="5DB4A796"/>
    <w:rsid w:val="5DC20FB5"/>
    <w:rsid w:val="5DD5E480"/>
    <w:rsid w:val="5DDD5557"/>
    <w:rsid w:val="5DE9F8AA"/>
    <w:rsid w:val="5E084D22"/>
    <w:rsid w:val="5E0C94F5"/>
    <w:rsid w:val="5E1F00B2"/>
    <w:rsid w:val="5E2504A3"/>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5FF4AFDE"/>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259FC9"/>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24CAC9"/>
    <w:rsid w:val="643070DA"/>
    <w:rsid w:val="6448CDE0"/>
    <w:rsid w:val="6456D0BC"/>
    <w:rsid w:val="64608F22"/>
    <w:rsid w:val="64680B93"/>
    <w:rsid w:val="646CFD39"/>
    <w:rsid w:val="6479EBE4"/>
    <w:rsid w:val="647B33FD"/>
    <w:rsid w:val="648D0D8D"/>
    <w:rsid w:val="649704CC"/>
    <w:rsid w:val="64CD4251"/>
    <w:rsid w:val="64E161C8"/>
    <w:rsid w:val="64E9DD26"/>
    <w:rsid w:val="64F713B1"/>
    <w:rsid w:val="64F7A253"/>
    <w:rsid w:val="652EAA79"/>
    <w:rsid w:val="6530600B"/>
    <w:rsid w:val="6531ADDF"/>
    <w:rsid w:val="65449440"/>
    <w:rsid w:val="65449826"/>
    <w:rsid w:val="654A7A1A"/>
    <w:rsid w:val="65502DED"/>
    <w:rsid w:val="65575AD0"/>
    <w:rsid w:val="65653513"/>
    <w:rsid w:val="657C0B23"/>
    <w:rsid w:val="65A90D69"/>
    <w:rsid w:val="65BAD05C"/>
    <w:rsid w:val="65CCC966"/>
    <w:rsid w:val="6601335B"/>
    <w:rsid w:val="6628EFFC"/>
    <w:rsid w:val="66325F0B"/>
    <w:rsid w:val="6659E714"/>
    <w:rsid w:val="6664193A"/>
    <w:rsid w:val="6670FD30"/>
    <w:rsid w:val="6673BE92"/>
    <w:rsid w:val="6679FE4A"/>
    <w:rsid w:val="6688CA0D"/>
    <w:rsid w:val="668EFBA9"/>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506AAA"/>
    <w:rsid w:val="6875B770"/>
    <w:rsid w:val="687DC458"/>
    <w:rsid w:val="6880F77F"/>
    <w:rsid w:val="68863710"/>
    <w:rsid w:val="6890E2A3"/>
    <w:rsid w:val="6893F2C6"/>
    <w:rsid w:val="68ACBB79"/>
    <w:rsid w:val="68AFBA6E"/>
    <w:rsid w:val="68B0FB6C"/>
    <w:rsid w:val="68CA790C"/>
    <w:rsid w:val="68CDF672"/>
    <w:rsid w:val="68EFCB7F"/>
    <w:rsid w:val="68F52501"/>
    <w:rsid w:val="6937A47B"/>
    <w:rsid w:val="6942B774"/>
    <w:rsid w:val="6973A41C"/>
    <w:rsid w:val="697A110D"/>
    <w:rsid w:val="69A8940F"/>
    <w:rsid w:val="69A8C10C"/>
    <w:rsid w:val="69C23469"/>
    <w:rsid w:val="69E511FC"/>
    <w:rsid w:val="69EE8C02"/>
    <w:rsid w:val="69FFA116"/>
    <w:rsid w:val="6A021B9C"/>
    <w:rsid w:val="6A0299D6"/>
    <w:rsid w:val="6A16EF9A"/>
    <w:rsid w:val="6A1DF2AC"/>
    <w:rsid w:val="6A23DF8A"/>
    <w:rsid w:val="6A2EB477"/>
    <w:rsid w:val="6A3F2452"/>
    <w:rsid w:val="6A51A14F"/>
    <w:rsid w:val="6A5DCD6D"/>
    <w:rsid w:val="6A739FD3"/>
    <w:rsid w:val="6A8923BD"/>
    <w:rsid w:val="6A8CC830"/>
    <w:rsid w:val="6AAD1FC5"/>
    <w:rsid w:val="6AECE8A4"/>
    <w:rsid w:val="6B036A82"/>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1BB57A"/>
    <w:rsid w:val="6D2D86AB"/>
    <w:rsid w:val="6D343711"/>
    <w:rsid w:val="6D660261"/>
    <w:rsid w:val="6DAD0B6B"/>
    <w:rsid w:val="6DB72091"/>
    <w:rsid w:val="6DD2D6CD"/>
    <w:rsid w:val="6DDEFF0B"/>
    <w:rsid w:val="6DF596B7"/>
    <w:rsid w:val="6E071AC0"/>
    <w:rsid w:val="6E470DB8"/>
    <w:rsid w:val="6E50ED65"/>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6FF9E821"/>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8EA17A"/>
    <w:rsid w:val="71AA6CC5"/>
    <w:rsid w:val="71AC1925"/>
    <w:rsid w:val="71C81B6E"/>
    <w:rsid w:val="71CBEF10"/>
    <w:rsid w:val="71D5AE7F"/>
    <w:rsid w:val="71E106F2"/>
    <w:rsid w:val="71E77562"/>
    <w:rsid w:val="71E9347C"/>
    <w:rsid w:val="71F777D6"/>
    <w:rsid w:val="720226BE"/>
    <w:rsid w:val="720D77E0"/>
    <w:rsid w:val="7226EBA8"/>
    <w:rsid w:val="722C1426"/>
    <w:rsid w:val="7240F644"/>
    <w:rsid w:val="724156C5"/>
    <w:rsid w:val="7241B234"/>
    <w:rsid w:val="7246C7FA"/>
    <w:rsid w:val="7258A04F"/>
    <w:rsid w:val="7258FED7"/>
    <w:rsid w:val="725AE5DC"/>
    <w:rsid w:val="72778E6E"/>
    <w:rsid w:val="7278D86B"/>
    <w:rsid w:val="728CB780"/>
    <w:rsid w:val="72A7016B"/>
    <w:rsid w:val="72E73867"/>
    <w:rsid w:val="72EADB64"/>
    <w:rsid w:val="72EE7A67"/>
    <w:rsid w:val="72F645B4"/>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77226"/>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538A66"/>
    <w:rsid w:val="7674E53A"/>
    <w:rsid w:val="767D624A"/>
    <w:rsid w:val="769C24E5"/>
    <w:rsid w:val="76B7E821"/>
    <w:rsid w:val="76B85E49"/>
    <w:rsid w:val="76BCA255"/>
    <w:rsid w:val="76E286C7"/>
    <w:rsid w:val="76E38C86"/>
    <w:rsid w:val="76FEC1B5"/>
    <w:rsid w:val="770E7107"/>
    <w:rsid w:val="77152357"/>
    <w:rsid w:val="7726FF0A"/>
    <w:rsid w:val="775222DB"/>
    <w:rsid w:val="775E91BA"/>
    <w:rsid w:val="776F16D4"/>
    <w:rsid w:val="7788533C"/>
    <w:rsid w:val="779BF7B0"/>
    <w:rsid w:val="77ABF5EE"/>
    <w:rsid w:val="77B579B9"/>
    <w:rsid w:val="77C4C31F"/>
    <w:rsid w:val="781659F9"/>
    <w:rsid w:val="782F0BA1"/>
    <w:rsid w:val="783012BD"/>
    <w:rsid w:val="786166F3"/>
    <w:rsid w:val="787F5CE7"/>
    <w:rsid w:val="78C19717"/>
    <w:rsid w:val="78C8CB23"/>
    <w:rsid w:val="78CEB1B2"/>
    <w:rsid w:val="79211C53"/>
    <w:rsid w:val="79235079"/>
    <w:rsid w:val="792D9173"/>
    <w:rsid w:val="7938D3E0"/>
    <w:rsid w:val="797619FF"/>
    <w:rsid w:val="79C95A79"/>
    <w:rsid w:val="79CA5698"/>
    <w:rsid w:val="79ED8223"/>
    <w:rsid w:val="79EFD3BD"/>
    <w:rsid w:val="7A036C32"/>
    <w:rsid w:val="7A0CABC3"/>
    <w:rsid w:val="7A241ECB"/>
    <w:rsid w:val="7A288941"/>
    <w:rsid w:val="7A345C20"/>
    <w:rsid w:val="7A34A03D"/>
    <w:rsid w:val="7A435F57"/>
    <w:rsid w:val="7A543595"/>
    <w:rsid w:val="7A6BD5A5"/>
    <w:rsid w:val="7A7A254B"/>
    <w:rsid w:val="7A9136EF"/>
    <w:rsid w:val="7AA1E02B"/>
    <w:rsid w:val="7AE8DDBF"/>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B1DA60"/>
    <w:rsid w:val="7CD48F86"/>
    <w:rsid w:val="7CDC90CF"/>
    <w:rsid w:val="7CDCFC8E"/>
    <w:rsid w:val="7CE451A1"/>
    <w:rsid w:val="7CE8BEA8"/>
    <w:rsid w:val="7D002E94"/>
    <w:rsid w:val="7D302E64"/>
    <w:rsid w:val="7D42F00F"/>
    <w:rsid w:val="7D782543"/>
    <w:rsid w:val="7D842772"/>
    <w:rsid w:val="7D8BAF56"/>
    <w:rsid w:val="7D908DEF"/>
    <w:rsid w:val="7DB3BC62"/>
    <w:rsid w:val="7DB9DBC8"/>
    <w:rsid w:val="7DECDB40"/>
    <w:rsid w:val="7E036854"/>
    <w:rsid w:val="7E3DE302"/>
    <w:rsid w:val="7E614413"/>
    <w:rsid w:val="7E693A44"/>
    <w:rsid w:val="7E854AE0"/>
    <w:rsid w:val="7E90A3ED"/>
    <w:rsid w:val="7ECA8159"/>
    <w:rsid w:val="7EE3EB02"/>
    <w:rsid w:val="7F204087"/>
    <w:rsid w:val="7F24FBCE"/>
    <w:rsid w:val="7F4CA17B"/>
    <w:rsid w:val="7F70F098"/>
    <w:rsid w:val="7F79B980"/>
    <w:rsid w:val="7F7A61C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3477F49"/>
  <w15:docId w15:val="{4EB965D3-D233-499A-823C-6A67B29F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3.jpg"/><Relationship Id="rId21" Type="http://schemas.openxmlformats.org/officeDocument/2006/relationships/image" Target="media/image8.png"/><Relationship Id="rId34"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wsfg-my.sharepoint.com/:b:/g/personal/mmadhani_320_wsfg_waltham_sch_uk/ET8aC9k2qmpFhXYr_ED_fGgB1t5v1fA3hS_DCrdAun0q3g?e=DIosg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wsfg-my.sharepoint.com/:b:/g/personal/mmadhani_320_wsfg_waltham_sch_uk/EU0no861qoROk8LiaqUTZugBLLd73w-4WXsuCocqHcKJ_g?e=gtCyTo"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wsfg-my.sharepoint.com/:b:/g/personal/mmadhani_320_wsfg_waltham_sch_uk/ERB1_zYdYOtAmA9l_2gNQtgB_qfIERpDPGpGwEb5XtRDyg?e=xJJkqV"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b:/g/personal/mmadhani_320_wsfg_waltham_sch_uk/ETn72tc66x9HvwnIDScP3FwB9JNwNt8wUJuAOX9ABcsfrw?e=wqCNO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sfg.waltham.sch.uk/attachments/download.asp?file=3315&amp;type=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sfg-my.sharepoint.com/:w:/g/personal/mmadhani_320_wsfg_waltham_sch_uk/Ec461FqNIrpGh36CqZgtWAsB7xWytwn-IU4amJA-5bWeiA?e=O9oCgJ" TargetMode="External"/><Relationship Id="rId35"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D71BC11E-9108-4F9C-B2F3-B662CCF53FF5}">
  <ds:schemaRefs>
    <ds:schemaRef ds:uri="http://schemas.microsoft.com/office/2006/documentManagement/types"/>
    <ds:schemaRef ds:uri="http://purl.org/dc/terms/"/>
    <ds:schemaRef ds:uri="http://purl.org/dc/dcmitype/"/>
    <ds:schemaRef ds:uri="13bd3d81-5794-4344-8f72-0b2c45b777c2"/>
    <ds:schemaRef ds:uri="http://schemas.microsoft.com/office/infopath/2007/PartnerControls"/>
    <ds:schemaRef ds:uri="96c23b5b-e2c3-45b7-8b84-03706669a065"/>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482D08B0-E19B-4401-8673-66CB17AAC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83588-4E5D-4C2F-B109-845F73CF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EAC4D203</Template>
  <TotalTime>47</TotalTime>
  <Pages>9</Pages>
  <Words>2870</Words>
  <Characters>16361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7</cp:revision>
  <cp:lastPrinted>2024-03-19T05:54:00Z</cp:lastPrinted>
  <dcterms:created xsi:type="dcterms:W3CDTF">2025-04-07T12:34:00Z</dcterms:created>
  <dcterms:modified xsi:type="dcterms:W3CDTF">2025-04-25T09:19:00Z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